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B4AB9" w14:textId="6B93C84E" w:rsidR="000C4AAC" w:rsidRDefault="000C4AAC" w:rsidP="00BE6505">
      <w:pPr>
        <w:widowControl/>
        <w:jc w:val="left"/>
        <w:sectPr w:rsidR="000C4AAC" w:rsidSect="00CA2B34">
          <w:headerReference w:type="default" r:id="rId11"/>
          <w:footerReference w:type="default" r:id="rId12"/>
          <w:pgSz w:w="11907" w:h="16839" w:code="9"/>
          <w:pgMar w:top="1304" w:right="1134" w:bottom="964" w:left="1134" w:header="680" w:footer="397" w:gutter="0"/>
          <w:pgNumType w:start="1"/>
          <w:cols w:space="425"/>
          <w:docGrid w:type="lines" w:linePitch="360"/>
        </w:sectPr>
      </w:pPr>
    </w:p>
    <w:p w14:paraId="2318F1E3" w14:textId="1560888A" w:rsidR="008C1738" w:rsidRPr="00D50136" w:rsidRDefault="0044124B" w:rsidP="008C1738">
      <w:pPr>
        <w:spacing w:line="400" w:lineRule="exact"/>
        <w:jc w:val="center"/>
        <w:rPr>
          <w:rFonts w:ascii="游ゴシック" w:eastAsia="游ゴシック" w:hAnsi="游ゴシック"/>
          <w:b/>
          <w:sz w:val="28"/>
          <w:szCs w:val="28"/>
        </w:rPr>
      </w:pPr>
      <w:r w:rsidRPr="0044124B">
        <w:rPr>
          <w:rFonts w:ascii="游ゴシック" w:eastAsia="游ゴシック" w:hAnsi="游ゴシック"/>
          <w:b/>
          <w:sz w:val="28"/>
          <w:szCs w:val="28"/>
        </w:rPr>
        <w:t>(仮称)天明給食センター整備運営</w:t>
      </w:r>
      <w:r w:rsidR="008C1738" w:rsidRPr="005323B3">
        <w:rPr>
          <w:rFonts w:ascii="游ゴシック" w:eastAsia="游ゴシック" w:hAnsi="游ゴシック"/>
          <w:b/>
          <w:sz w:val="28"/>
          <w:szCs w:val="28"/>
        </w:rPr>
        <w:t>に係る民間意向調査</w:t>
      </w:r>
    </w:p>
    <w:p w14:paraId="068EDFB0" w14:textId="588763DA" w:rsidR="006F4ABE" w:rsidRPr="00242749" w:rsidRDefault="0041619E" w:rsidP="006F4ABE">
      <w:pPr>
        <w:widowControl/>
        <w:jc w:val="center"/>
        <w:rPr>
          <w:rFonts w:ascii="游ゴシック" w:eastAsia="游ゴシック" w:hAnsi="游ゴシック"/>
          <w:b/>
          <w:sz w:val="28"/>
          <w:szCs w:val="28"/>
        </w:rPr>
      </w:pPr>
      <w:r w:rsidRPr="0041619E">
        <w:rPr>
          <w:rFonts w:ascii="游ゴシック" w:eastAsia="游ゴシック" w:hAnsi="游ゴシック"/>
          <w:b/>
          <w:sz w:val="28"/>
          <w:szCs w:val="28"/>
        </w:rPr>
        <w:t>サウンディング</w:t>
      </w:r>
      <w:r w:rsidR="006F4ABE" w:rsidRPr="00242749">
        <w:rPr>
          <w:rFonts w:ascii="游ゴシック" w:eastAsia="游ゴシック" w:hAnsi="游ゴシック"/>
          <w:b/>
          <w:sz w:val="28"/>
          <w:szCs w:val="28"/>
        </w:rPr>
        <w:t>調査票</w:t>
      </w:r>
      <w:r w:rsidR="008E50A4">
        <w:rPr>
          <w:rFonts w:ascii="游ゴシック" w:eastAsia="游ゴシック" w:hAnsi="游ゴシック" w:hint="eastAsia"/>
          <w:b/>
          <w:sz w:val="28"/>
          <w:szCs w:val="28"/>
        </w:rPr>
        <w:t>（</w:t>
      </w:r>
      <w:r w:rsidR="00284ED6">
        <w:rPr>
          <w:rFonts w:ascii="游ゴシック" w:eastAsia="游ゴシック" w:hAnsi="游ゴシック" w:hint="eastAsia"/>
          <w:b/>
          <w:sz w:val="28"/>
          <w:szCs w:val="28"/>
        </w:rPr>
        <w:t>維持管理</w:t>
      </w:r>
      <w:r w:rsidR="008E50A4">
        <w:rPr>
          <w:rFonts w:ascii="游ゴシック" w:eastAsia="游ゴシック" w:hAnsi="游ゴシック" w:hint="eastAsia"/>
          <w:b/>
          <w:sz w:val="28"/>
          <w:szCs w:val="28"/>
        </w:rPr>
        <w:t>企業）</w:t>
      </w:r>
      <w:r w:rsidR="006F4ABE" w:rsidRPr="00242749">
        <w:rPr>
          <w:rFonts w:ascii="游ゴシック" w:eastAsia="游ゴシック" w:hAnsi="游ゴシック"/>
          <w:b/>
          <w:sz w:val="28"/>
          <w:szCs w:val="28"/>
        </w:rPr>
        <w:t>【</w:t>
      </w:r>
      <w:r w:rsidR="00825FB5" w:rsidRPr="00242749">
        <w:rPr>
          <w:rFonts w:ascii="游ゴシック" w:eastAsia="游ゴシック" w:hAnsi="游ゴシック" w:hint="eastAsia"/>
          <w:b/>
          <w:sz w:val="28"/>
          <w:szCs w:val="28"/>
        </w:rPr>
        <w:t>貴社</w:t>
      </w:r>
      <w:r w:rsidR="006F4ABE" w:rsidRPr="00242749">
        <w:rPr>
          <w:rFonts w:ascii="游ゴシック" w:eastAsia="游ゴシック" w:hAnsi="游ゴシック"/>
          <w:b/>
          <w:sz w:val="28"/>
          <w:szCs w:val="28"/>
        </w:rPr>
        <w:t>名】</w:t>
      </w:r>
    </w:p>
    <w:p w14:paraId="2CB4D151" w14:textId="5CAEB447"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以下の質問について別紙</w:t>
      </w:r>
      <w:r w:rsidR="00284ED6">
        <w:rPr>
          <w:rFonts w:ascii="游ゴシック" w:eastAsia="游ゴシック" w:hAnsi="游ゴシック" w:hint="eastAsia"/>
        </w:rPr>
        <w:t>1</w:t>
      </w:r>
      <w:r w:rsidRPr="00242749">
        <w:rPr>
          <w:rFonts w:ascii="游ゴシック" w:eastAsia="游ゴシック" w:hAnsi="游ゴシック" w:hint="eastAsia"/>
        </w:rPr>
        <w:t>「事業概要（案）」を確認の上</w:t>
      </w:r>
      <w:r w:rsidR="00630FF9" w:rsidRPr="00242749">
        <w:rPr>
          <w:rFonts w:ascii="游ゴシック" w:eastAsia="游ゴシック" w:hAnsi="游ゴシック" w:hint="eastAsia"/>
        </w:rPr>
        <w:t>、</w:t>
      </w:r>
      <w:r w:rsidRPr="00242749">
        <w:rPr>
          <w:rFonts w:ascii="游ゴシック" w:eastAsia="游ゴシック" w:hAnsi="游ゴシック" w:hint="eastAsia"/>
        </w:rPr>
        <w:t>ご回答ください。</w:t>
      </w:r>
    </w:p>
    <w:p w14:paraId="4DD773F2" w14:textId="77777777" w:rsidR="008420F5"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なお、ページや書式はご自由に修正</w:t>
      </w:r>
      <w:r w:rsidR="008420F5" w:rsidRPr="00242749">
        <w:rPr>
          <w:rFonts w:ascii="游ゴシック" w:eastAsia="游ゴシック" w:hAnsi="游ゴシック" w:hint="eastAsia"/>
        </w:rPr>
        <w:t>していただいて構いません</w:t>
      </w:r>
      <w:r w:rsidRPr="00242749">
        <w:rPr>
          <w:rFonts w:ascii="游ゴシック" w:eastAsia="游ゴシック" w:hAnsi="游ゴシック" w:hint="eastAsia"/>
        </w:rPr>
        <w:t>。</w:t>
      </w:r>
    </w:p>
    <w:p w14:paraId="29DE0DC0" w14:textId="747AEE68" w:rsidR="006F4ABE" w:rsidRPr="00242749" w:rsidRDefault="006F4ABE" w:rsidP="006F4ABE">
      <w:pPr>
        <w:spacing w:line="360" w:lineRule="exact"/>
        <w:ind w:firstLine="240"/>
        <w:jc w:val="left"/>
        <w:rPr>
          <w:rFonts w:ascii="游ゴシック" w:eastAsia="游ゴシック" w:hAnsi="游ゴシック"/>
        </w:rPr>
      </w:pPr>
      <w:r w:rsidRPr="00242749">
        <w:rPr>
          <w:rFonts w:ascii="游ゴシック" w:eastAsia="游ゴシック" w:hAnsi="游ゴシック" w:hint="eastAsia"/>
        </w:rPr>
        <w:t>また貴社の業務範囲外等</w:t>
      </w:r>
      <w:r w:rsidR="00531B25" w:rsidRPr="00242749">
        <w:rPr>
          <w:rFonts w:ascii="游ゴシック" w:eastAsia="游ゴシック" w:hAnsi="游ゴシック" w:hint="eastAsia"/>
        </w:rPr>
        <w:t>の理由により回答が難しい場合は、</w:t>
      </w:r>
      <w:r w:rsidRPr="00242749">
        <w:rPr>
          <w:rFonts w:ascii="游ゴシック" w:eastAsia="游ゴシック" w:hAnsi="游ゴシック" w:hint="eastAsia"/>
        </w:rPr>
        <w:t>その旨</w:t>
      </w:r>
      <w:r w:rsidR="00F74BEC" w:rsidRPr="00242749">
        <w:rPr>
          <w:rFonts w:ascii="游ゴシック" w:eastAsia="游ゴシック" w:hAnsi="游ゴシック" w:hint="eastAsia"/>
        </w:rPr>
        <w:t>を</w:t>
      </w:r>
      <w:r w:rsidR="00531B25" w:rsidRPr="00242749">
        <w:rPr>
          <w:rFonts w:ascii="游ゴシック" w:eastAsia="游ゴシック" w:hAnsi="游ゴシック" w:hint="eastAsia"/>
        </w:rPr>
        <w:t>ご記載</w:t>
      </w:r>
      <w:r w:rsidRPr="00242749">
        <w:rPr>
          <w:rFonts w:ascii="游ゴシック" w:eastAsia="游ゴシック" w:hAnsi="游ゴシック" w:hint="eastAsia"/>
        </w:rPr>
        <w:t>ください。</w:t>
      </w:r>
    </w:p>
    <w:p w14:paraId="2E2A1DB7" w14:textId="77777777" w:rsidR="009E33D1" w:rsidRDefault="009E33D1" w:rsidP="006803AC">
      <w:pPr>
        <w:pStyle w:val="51"/>
        <w:ind w:firstLineChars="0" w:firstLine="0"/>
      </w:pPr>
    </w:p>
    <w:p w14:paraId="3CDF9EE5" w14:textId="77777777" w:rsidR="00774625" w:rsidRDefault="00774625" w:rsidP="00774625">
      <w:pPr>
        <w:pStyle w:val="1"/>
        <w:numPr>
          <w:ilvl w:val="0"/>
          <w:numId w:val="22"/>
        </w:numPr>
      </w:pPr>
      <w:r>
        <w:rPr>
          <w:rFonts w:hint="eastAsia"/>
        </w:rPr>
        <w:t>業務範囲等について</w:t>
      </w:r>
    </w:p>
    <w:p w14:paraId="69DF99A5" w14:textId="3DDF7BB9" w:rsidR="00774625" w:rsidRPr="006B6AD9" w:rsidRDefault="00774625" w:rsidP="00774625">
      <w:pPr>
        <w:pStyle w:val="51"/>
      </w:pPr>
      <w:r>
        <w:rPr>
          <w:rFonts w:hint="eastAsia"/>
        </w:rPr>
        <w:t>現在市が</w:t>
      </w:r>
      <w:r w:rsidRPr="004772AF">
        <w:t>想</w:t>
      </w:r>
      <w:r w:rsidRPr="00625B9E">
        <w:t>定している業務範囲や費用負担・事業スキームについて、懸念事項や要望等など</w:t>
      </w:r>
      <w:r w:rsidR="000F2873">
        <w:rPr>
          <w:rFonts w:hint="eastAsia"/>
        </w:rPr>
        <w:t>が</w:t>
      </w:r>
      <w:r w:rsidR="00D67589">
        <w:rPr>
          <w:rFonts w:hint="eastAsia"/>
        </w:rPr>
        <w:t>ございましたら</w:t>
      </w:r>
      <w:r w:rsidR="000F2873">
        <w:rPr>
          <w:rFonts w:hint="eastAsia"/>
        </w:rPr>
        <w:t>ご教示ください</w:t>
      </w:r>
      <w:r w:rsidRPr="006B6AD9">
        <w:t>。</w:t>
      </w:r>
    </w:p>
    <w:p w14:paraId="421642B5" w14:textId="77777777" w:rsidR="00774625" w:rsidRDefault="00774625" w:rsidP="00774625">
      <w:pPr>
        <w:pStyle w:val="51"/>
        <w:ind w:leftChars="350" w:left="735"/>
      </w:pPr>
    </w:p>
    <w:p w14:paraId="6B09E594" w14:textId="77777777" w:rsidR="00774625" w:rsidRDefault="00774625" w:rsidP="00774625">
      <w:pPr>
        <w:pStyle w:val="51"/>
      </w:pPr>
      <w:r>
        <w:rPr>
          <w:rFonts w:hint="eastAsia"/>
        </w:rPr>
        <w:t>【御回答】</w:t>
      </w:r>
    </w:p>
    <w:p w14:paraId="75B95812" w14:textId="77777777" w:rsidR="00774625" w:rsidRDefault="00774625" w:rsidP="00774625">
      <w:pPr>
        <w:pStyle w:val="51"/>
      </w:pPr>
    </w:p>
    <w:p w14:paraId="6274ADBD" w14:textId="77777777" w:rsidR="00774625" w:rsidRDefault="00774625" w:rsidP="00774625">
      <w:pPr>
        <w:pStyle w:val="51"/>
      </w:pPr>
    </w:p>
    <w:p w14:paraId="313A0799" w14:textId="77777777" w:rsidR="00774625" w:rsidRDefault="00774625" w:rsidP="00774625">
      <w:pPr>
        <w:pStyle w:val="51"/>
      </w:pPr>
    </w:p>
    <w:p w14:paraId="4A53FBAC" w14:textId="710409B0" w:rsidR="0013136C" w:rsidRPr="00242749" w:rsidRDefault="001F017B" w:rsidP="0013136C">
      <w:pPr>
        <w:pStyle w:val="1"/>
        <w:numPr>
          <w:ilvl w:val="0"/>
          <w:numId w:val="22"/>
        </w:numPr>
      </w:pPr>
      <w:r>
        <w:rPr>
          <w:rFonts w:hint="eastAsia"/>
        </w:rPr>
        <w:t>物価上昇</w:t>
      </w:r>
      <w:r w:rsidR="00982F64">
        <w:rPr>
          <w:rFonts w:hint="eastAsia"/>
        </w:rPr>
        <w:t>等</w:t>
      </w:r>
      <w:r w:rsidR="0013136C" w:rsidRPr="00242749">
        <w:rPr>
          <w:rFonts w:hint="eastAsia"/>
        </w:rPr>
        <w:t>について</w:t>
      </w:r>
    </w:p>
    <w:p w14:paraId="5C9E747F" w14:textId="77777777" w:rsidR="00277D52" w:rsidRPr="00242749" w:rsidRDefault="00277D52" w:rsidP="00277D52">
      <w:pPr>
        <w:pStyle w:val="51"/>
      </w:pPr>
      <w:r w:rsidRPr="004C0C70">
        <w:t>近年の人件費・物価上昇対応として、実績を踏まえて自治体の対応・対策が最も適切であった内容</w:t>
      </w:r>
      <w:r>
        <w:rPr>
          <w:rFonts w:hint="eastAsia"/>
        </w:rPr>
        <w:t>（</w:t>
      </w:r>
      <w:r w:rsidRPr="004C0C70">
        <w:t>事業者としての要望も含む</w:t>
      </w:r>
      <w:r>
        <w:rPr>
          <w:rFonts w:hint="eastAsia"/>
        </w:rPr>
        <w:t>）</w:t>
      </w:r>
      <w:r w:rsidRPr="004C0C70">
        <w:t>はどのようなもの</w:t>
      </w:r>
      <w:r>
        <w:rPr>
          <w:rFonts w:hint="eastAsia"/>
        </w:rPr>
        <w:t>かご教示ください。</w:t>
      </w:r>
    </w:p>
    <w:p w14:paraId="45E80500" w14:textId="77777777" w:rsidR="00277D52" w:rsidRDefault="00277D52" w:rsidP="00277D52">
      <w:pPr>
        <w:pStyle w:val="51"/>
      </w:pPr>
      <w:r w:rsidRPr="00005E81">
        <w:t>また、物価上昇以外の面で付加価値（最新設備の導入やスペックの向上による設備高騰等）による費用高騰等がありましたらご教示ください。</w:t>
      </w:r>
    </w:p>
    <w:p w14:paraId="53182C3B" w14:textId="77777777" w:rsidR="0013136C" w:rsidRPr="00242749" w:rsidRDefault="0013136C" w:rsidP="0013136C">
      <w:pPr>
        <w:pStyle w:val="51"/>
      </w:pPr>
    </w:p>
    <w:p w14:paraId="6165BDD4" w14:textId="77777777" w:rsidR="0013136C" w:rsidRDefault="0013136C" w:rsidP="0013136C">
      <w:pPr>
        <w:pStyle w:val="51"/>
      </w:pPr>
      <w:r>
        <w:rPr>
          <w:rFonts w:hint="eastAsia"/>
        </w:rPr>
        <w:t>【御回答】</w:t>
      </w:r>
    </w:p>
    <w:p w14:paraId="17306B86" w14:textId="77777777" w:rsidR="0013136C" w:rsidRDefault="0013136C" w:rsidP="0013136C">
      <w:pPr>
        <w:pStyle w:val="51"/>
      </w:pPr>
    </w:p>
    <w:p w14:paraId="3799B0AC" w14:textId="77777777" w:rsidR="0013136C" w:rsidRDefault="0013136C" w:rsidP="0013136C">
      <w:pPr>
        <w:pStyle w:val="51"/>
      </w:pPr>
    </w:p>
    <w:p w14:paraId="16084196" w14:textId="77777777" w:rsidR="0013136C" w:rsidRDefault="0013136C" w:rsidP="0013136C">
      <w:pPr>
        <w:pStyle w:val="51"/>
      </w:pPr>
    </w:p>
    <w:p w14:paraId="38B82EC5" w14:textId="09B90157" w:rsidR="0013136C" w:rsidRPr="00242749" w:rsidRDefault="00A52F02" w:rsidP="0013136C">
      <w:pPr>
        <w:pStyle w:val="1"/>
        <w:numPr>
          <w:ilvl w:val="0"/>
          <w:numId w:val="22"/>
        </w:numPr>
      </w:pPr>
      <w:r>
        <w:rPr>
          <w:rFonts w:hint="eastAsia"/>
        </w:rPr>
        <w:t>人材</w:t>
      </w:r>
      <w:r w:rsidR="000F2873">
        <w:rPr>
          <w:rFonts w:hint="eastAsia"/>
        </w:rPr>
        <w:t>確保</w:t>
      </w:r>
      <w:r w:rsidR="0013136C" w:rsidRPr="00242749">
        <w:rPr>
          <w:rFonts w:hint="eastAsia"/>
        </w:rPr>
        <w:t>について</w:t>
      </w:r>
    </w:p>
    <w:p w14:paraId="0CE704ED" w14:textId="579CFB96" w:rsidR="0013136C" w:rsidRPr="00242749" w:rsidRDefault="000F2873" w:rsidP="0013136C">
      <w:pPr>
        <w:pStyle w:val="51"/>
      </w:pPr>
      <w:r w:rsidRPr="000F2873">
        <w:t>TSMCなど熊本県内の人材確保の状況を踏まえて、</w:t>
      </w:r>
      <w:r w:rsidRPr="00625B9E">
        <w:t>懸念事項や要望等など</w:t>
      </w:r>
      <w:r>
        <w:rPr>
          <w:rFonts w:hint="eastAsia"/>
        </w:rPr>
        <w:t>が</w:t>
      </w:r>
      <w:r w:rsidR="0053256D">
        <w:rPr>
          <w:rFonts w:hint="eastAsia"/>
        </w:rPr>
        <w:t>ございましたら</w:t>
      </w:r>
      <w:r>
        <w:rPr>
          <w:rFonts w:hint="eastAsia"/>
        </w:rPr>
        <w:t>ご教示ください</w:t>
      </w:r>
      <w:r w:rsidR="0013136C">
        <w:rPr>
          <w:rFonts w:hint="eastAsia"/>
        </w:rPr>
        <w:t>。</w:t>
      </w:r>
    </w:p>
    <w:p w14:paraId="15B4A4E8" w14:textId="3752A8AF" w:rsidR="0013136C" w:rsidRDefault="009579C8" w:rsidP="0013136C">
      <w:pPr>
        <w:pStyle w:val="51"/>
      </w:pPr>
      <w:r w:rsidRPr="009579C8">
        <w:t>また、本事業の基本方針6の「効率的な学校給食の運営」において、「適切な設備を備えた給食センターとすることで、これまで学校ごとに分散していた調理機能を集約するとともに調理作業の自動化等によって人員配置の効率化を目指します。」としていますが、自動化等を導入したことで人員削減につながった事例等がありましたらご教示ください。</w:t>
      </w:r>
    </w:p>
    <w:p w14:paraId="101D6511" w14:textId="77777777" w:rsidR="009579C8" w:rsidRPr="00242749" w:rsidRDefault="009579C8" w:rsidP="0013136C">
      <w:pPr>
        <w:pStyle w:val="51"/>
        <w:rPr>
          <w:rFonts w:hint="eastAsia"/>
        </w:rPr>
      </w:pPr>
    </w:p>
    <w:p w14:paraId="4E272395" w14:textId="77777777" w:rsidR="0013136C" w:rsidRDefault="0013136C" w:rsidP="0013136C">
      <w:pPr>
        <w:pStyle w:val="51"/>
      </w:pPr>
      <w:r>
        <w:rPr>
          <w:rFonts w:hint="eastAsia"/>
        </w:rPr>
        <w:t>【御回答】</w:t>
      </w:r>
    </w:p>
    <w:p w14:paraId="4E8CFA06" w14:textId="77777777" w:rsidR="0013136C" w:rsidRDefault="0013136C" w:rsidP="0013136C">
      <w:pPr>
        <w:pStyle w:val="51"/>
      </w:pPr>
    </w:p>
    <w:p w14:paraId="11608B6E" w14:textId="77777777" w:rsidR="0013136C" w:rsidRDefault="0013136C" w:rsidP="0013136C">
      <w:pPr>
        <w:pStyle w:val="51"/>
      </w:pPr>
    </w:p>
    <w:p w14:paraId="1D94A167" w14:textId="77777777" w:rsidR="008202A8" w:rsidRDefault="008202A8" w:rsidP="008202A8">
      <w:pPr>
        <w:pStyle w:val="51"/>
      </w:pPr>
    </w:p>
    <w:p w14:paraId="4B2D4433" w14:textId="06184289" w:rsidR="004528FB" w:rsidRDefault="00410FAA" w:rsidP="00033A49">
      <w:pPr>
        <w:pStyle w:val="1"/>
      </w:pPr>
      <w:r>
        <w:rPr>
          <w:rFonts w:hint="eastAsia"/>
        </w:rPr>
        <w:lastRenderedPageBreak/>
        <w:t>事業</w:t>
      </w:r>
      <w:r w:rsidR="00E3604D">
        <w:rPr>
          <w:rFonts w:hint="eastAsia"/>
        </w:rPr>
        <w:t>期間</w:t>
      </w:r>
      <w:r w:rsidR="00EC2AFE">
        <w:rPr>
          <w:rFonts w:hint="eastAsia"/>
        </w:rPr>
        <w:t>中の対応</w:t>
      </w:r>
      <w:r>
        <w:rPr>
          <w:rFonts w:hint="eastAsia"/>
        </w:rPr>
        <w:t>について</w:t>
      </w:r>
    </w:p>
    <w:p w14:paraId="0BD05A4D" w14:textId="32C2DB75" w:rsidR="004528FB" w:rsidRDefault="00640FE9" w:rsidP="004528FB">
      <w:pPr>
        <w:pStyle w:val="51"/>
      </w:pPr>
      <w:r w:rsidRPr="00640FE9">
        <w:t>事業期間中の物価上昇や在庫管理</w:t>
      </w:r>
      <w:r w:rsidR="005C6C6B">
        <w:rPr>
          <w:rFonts w:hint="eastAsia"/>
        </w:rPr>
        <w:t>等</w:t>
      </w:r>
      <w:r w:rsidRPr="00640FE9">
        <w:t>について、懸念事項や配慮すべき事項</w:t>
      </w:r>
      <w:r>
        <w:rPr>
          <w:rFonts w:hint="eastAsia"/>
        </w:rPr>
        <w:t>がございましたらご教示ください。</w:t>
      </w:r>
    </w:p>
    <w:p w14:paraId="5324E4F5" w14:textId="77777777" w:rsidR="004528FB" w:rsidRPr="007A2E37" w:rsidRDefault="004528FB" w:rsidP="004528FB">
      <w:pPr>
        <w:pStyle w:val="51"/>
      </w:pPr>
    </w:p>
    <w:p w14:paraId="4970728E" w14:textId="77777777" w:rsidR="004528FB" w:rsidRDefault="004528FB" w:rsidP="004528FB">
      <w:pPr>
        <w:pStyle w:val="51"/>
      </w:pPr>
      <w:r>
        <w:rPr>
          <w:rFonts w:hint="eastAsia"/>
        </w:rPr>
        <w:t>【御回答】</w:t>
      </w:r>
    </w:p>
    <w:p w14:paraId="4304E476" w14:textId="77777777" w:rsidR="004528FB" w:rsidRDefault="004528FB" w:rsidP="004528FB">
      <w:pPr>
        <w:pStyle w:val="51"/>
      </w:pPr>
    </w:p>
    <w:p w14:paraId="69727F8B" w14:textId="77777777" w:rsidR="009579C8" w:rsidRDefault="009579C8" w:rsidP="004528FB">
      <w:pPr>
        <w:pStyle w:val="51"/>
      </w:pPr>
    </w:p>
    <w:p w14:paraId="0DC0B4A7" w14:textId="77777777" w:rsidR="009579C8" w:rsidRDefault="009579C8" w:rsidP="004528FB">
      <w:pPr>
        <w:pStyle w:val="51"/>
        <w:rPr>
          <w:rFonts w:hint="eastAsia"/>
        </w:rPr>
      </w:pPr>
    </w:p>
    <w:p w14:paraId="0EBECB17" w14:textId="77777777" w:rsidR="00A52F02" w:rsidRPr="00242749" w:rsidRDefault="00A52F02" w:rsidP="00A52F02">
      <w:pPr>
        <w:pStyle w:val="1"/>
        <w:numPr>
          <w:ilvl w:val="0"/>
          <w:numId w:val="22"/>
        </w:numPr>
      </w:pPr>
      <w:r>
        <w:rPr>
          <w:rFonts w:hint="eastAsia"/>
        </w:rPr>
        <w:t>公募スケジュール</w:t>
      </w:r>
      <w:r w:rsidRPr="00242749">
        <w:rPr>
          <w:rFonts w:hint="eastAsia"/>
        </w:rPr>
        <w:t>について</w:t>
      </w:r>
    </w:p>
    <w:p w14:paraId="4881F371" w14:textId="2130DC27" w:rsidR="00A52F02" w:rsidRPr="00242749" w:rsidRDefault="00A52F02" w:rsidP="00A52F02">
      <w:pPr>
        <w:pStyle w:val="51"/>
      </w:pPr>
      <w:r>
        <w:rPr>
          <w:rFonts w:hint="eastAsia"/>
        </w:rPr>
        <w:t>現在市が</w:t>
      </w:r>
      <w:r w:rsidRPr="00AF2E3F">
        <w:rPr>
          <w:rFonts w:hint="eastAsia"/>
        </w:rPr>
        <w:t>想定している公募スケジュールについて、応募期間など</w:t>
      </w:r>
      <w:r w:rsidR="007C10D6">
        <w:rPr>
          <w:rFonts w:hint="eastAsia"/>
        </w:rPr>
        <w:t>について</w:t>
      </w:r>
      <w:r>
        <w:rPr>
          <w:rFonts w:hint="eastAsia"/>
        </w:rPr>
        <w:t>懸念点</w:t>
      </w:r>
      <w:r w:rsidR="007C10D6">
        <w:rPr>
          <w:rFonts w:hint="eastAsia"/>
        </w:rPr>
        <w:t>や短縮可能</w:t>
      </w:r>
      <w:r w:rsidR="002E761E">
        <w:rPr>
          <w:rFonts w:hint="eastAsia"/>
        </w:rPr>
        <w:t>な項目</w:t>
      </w:r>
      <w:r>
        <w:rPr>
          <w:rFonts w:hint="eastAsia"/>
        </w:rPr>
        <w:t>等がございましたらご教示ください。</w:t>
      </w:r>
    </w:p>
    <w:p w14:paraId="3C6517D5" w14:textId="77777777" w:rsidR="00A52F02" w:rsidRPr="00242749" w:rsidRDefault="00A52F02" w:rsidP="00A52F02">
      <w:pPr>
        <w:pStyle w:val="51"/>
      </w:pPr>
    </w:p>
    <w:p w14:paraId="0D5021CB" w14:textId="77777777" w:rsidR="00A52F02" w:rsidRDefault="00A52F02" w:rsidP="00A52F02">
      <w:pPr>
        <w:pStyle w:val="51"/>
      </w:pPr>
      <w:r>
        <w:rPr>
          <w:rFonts w:hint="eastAsia"/>
        </w:rPr>
        <w:t>【御回答】</w:t>
      </w:r>
    </w:p>
    <w:p w14:paraId="562D334C" w14:textId="77777777" w:rsidR="00A52F02" w:rsidRDefault="00A52F02" w:rsidP="00A52F02">
      <w:pPr>
        <w:pStyle w:val="51"/>
      </w:pPr>
    </w:p>
    <w:p w14:paraId="040047B0" w14:textId="77777777" w:rsidR="00764335" w:rsidRDefault="00764335" w:rsidP="00A52F02">
      <w:pPr>
        <w:pStyle w:val="51"/>
      </w:pPr>
    </w:p>
    <w:p w14:paraId="1F15E08D" w14:textId="77777777" w:rsidR="00A52F02" w:rsidRDefault="00A52F02" w:rsidP="00A52F02">
      <w:pPr>
        <w:pStyle w:val="51"/>
      </w:pPr>
    </w:p>
    <w:p w14:paraId="422C8693" w14:textId="77777777" w:rsidR="00247A39" w:rsidRDefault="00247A39" w:rsidP="00247A39">
      <w:pPr>
        <w:pStyle w:val="1"/>
      </w:pPr>
      <w:r>
        <w:rPr>
          <w:rFonts w:hint="eastAsia"/>
        </w:rPr>
        <w:t>地域貢献について</w:t>
      </w:r>
    </w:p>
    <w:p w14:paraId="413388CC" w14:textId="77777777" w:rsidR="00247A39" w:rsidRDefault="00247A39" w:rsidP="00247A39">
      <w:pPr>
        <w:pStyle w:val="51"/>
      </w:pPr>
      <w:r w:rsidRPr="007C10D6">
        <w:t>今後の事業者募集において、地元雇用などの地域貢献を評価の対象にすることに</w:t>
      </w:r>
      <w:r>
        <w:rPr>
          <w:rFonts w:hint="eastAsia"/>
        </w:rPr>
        <w:t>、懸念事項などがございましたら</w:t>
      </w:r>
      <w:r w:rsidRPr="00EA51AE">
        <w:t>ご教示ください。</w:t>
      </w:r>
    </w:p>
    <w:p w14:paraId="7113DA51" w14:textId="77777777" w:rsidR="00247A39" w:rsidRDefault="00247A39" w:rsidP="00247A39">
      <w:pPr>
        <w:pStyle w:val="51"/>
      </w:pPr>
    </w:p>
    <w:p w14:paraId="21AB37F5" w14:textId="77777777" w:rsidR="00247A39" w:rsidRDefault="00247A39" w:rsidP="00247A39">
      <w:pPr>
        <w:pStyle w:val="51"/>
      </w:pPr>
      <w:r>
        <w:rPr>
          <w:rFonts w:hint="eastAsia"/>
        </w:rPr>
        <w:t>【御回答】</w:t>
      </w:r>
    </w:p>
    <w:p w14:paraId="408E8673" w14:textId="77777777" w:rsidR="00247A39" w:rsidRDefault="00247A39" w:rsidP="00247A39">
      <w:pPr>
        <w:pStyle w:val="51"/>
      </w:pPr>
    </w:p>
    <w:p w14:paraId="36C8B874" w14:textId="77777777" w:rsidR="00247A39" w:rsidRDefault="00247A39" w:rsidP="00247A39">
      <w:pPr>
        <w:pStyle w:val="51"/>
      </w:pPr>
    </w:p>
    <w:p w14:paraId="1FE7F63B" w14:textId="77777777" w:rsidR="009918B0" w:rsidRDefault="009918B0" w:rsidP="00A52F02">
      <w:pPr>
        <w:pStyle w:val="51"/>
      </w:pPr>
    </w:p>
    <w:p w14:paraId="255430F4" w14:textId="173210BD" w:rsidR="00A52F02" w:rsidRDefault="00A52F02" w:rsidP="00A52F02">
      <w:pPr>
        <w:pStyle w:val="1"/>
      </w:pPr>
      <w:r>
        <w:rPr>
          <w:rFonts w:hint="eastAsia"/>
        </w:rPr>
        <w:t>評価内容について</w:t>
      </w:r>
    </w:p>
    <w:p w14:paraId="29E6CF2B" w14:textId="77777777" w:rsidR="00A52F02" w:rsidRDefault="00A52F02" w:rsidP="00A52F02">
      <w:pPr>
        <w:pStyle w:val="51"/>
      </w:pPr>
      <w:r w:rsidRPr="0000443F">
        <w:t>事業応募する場合、提案者としてどのような提案を評価して欲しいか</w:t>
      </w:r>
      <w:r>
        <w:rPr>
          <w:rFonts w:hint="eastAsia"/>
        </w:rPr>
        <w:t>、</w:t>
      </w:r>
      <w:r w:rsidRPr="00EA51AE">
        <w:t>ご教示ください。</w:t>
      </w:r>
    </w:p>
    <w:p w14:paraId="16A665E3" w14:textId="77777777" w:rsidR="00A52F02" w:rsidRDefault="00A52F02" w:rsidP="00A52F02">
      <w:pPr>
        <w:pStyle w:val="51"/>
      </w:pPr>
    </w:p>
    <w:p w14:paraId="089F70F6" w14:textId="77777777" w:rsidR="00A52F02" w:rsidRDefault="00A52F02" w:rsidP="00A52F02">
      <w:pPr>
        <w:pStyle w:val="51"/>
      </w:pPr>
      <w:r>
        <w:rPr>
          <w:rFonts w:hint="eastAsia"/>
        </w:rPr>
        <w:t>【御回答】</w:t>
      </w:r>
    </w:p>
    <w:p w14:paraId="67BD4962" w14:textId="77777777" w:rsidR="00A52F02" w:rsidRDefault="00A52F02" w:rsidP="00A52F02">
      <w:pPr>
        <w:pStyle w:val="51"/>
      </w:pPr>
    </w:p>
    <w:p w14:paraId="63B52165" w14:textId="77777777" w:rsidR="00A52F02" w:rsidRDefault="00A52F02" w:rsidP="00A52F02">
      <w:pPr>
        <w:pStyle w:val="51"/>
      </w:pPr>
    </w:p>
    <w:p w14:paraId="36CF1601" w14:textId="77777777" w:rsidR="00A52F02" w:rsidRDefault="00A52F02" w:rsidP="00A52F02">
      <w:pPr>
        <w:pStyle w:val="51"/>
      </w:pPr>
    </w:p>
    <w:p w14:paraId="3F53FF1C" w14:textId="77777777" w:rsidR="00446ECD" w:rsidRDefault="00446ECD" w:rsidP="00446ECD">
      <w:pPr>
        <w:pStyle w:val="1"/>
      </w:pPr>
      <w:r>
        <w:rPr>
          <w:rFonts w:hint="eastAsia"/>
        </w:rPr>
        <w:t>事業の関心度について</w:t>
      </w:r>
    </w:p>
    <w:p w14:paraId="146EB888" w14:textId="77777777" w:rsidR="00446ECD" w:rsidRPr="00FF0032" w:rsidRDefault="00446ECD" w:rsidP="00446ECD">
      <w:pPr>
        <w:pStyle w:val="51"/>
      </w:pPr>
      <w:r w:rsidRPr="006C6567">
        <w:rPr>
          <w:rFonts w:hint="eastAsia"/>
        </w:rPr>
        <w:t>本事業に対して参加意欲・関心は</w:t>
      </w:r>
      <w:r>
        <w:rPr>
          <w:rFonts w:hint="eastAsia"/>
        </w:rPr>
        <w:t>ありますでしょうか</w:t>
      </w:r>
      <w:r w:rsidRPr="006C6567">
        <w:rPr>
          <w:rFonts w:hint="eastAsia"/>
        </w:rPr>
        <w:t>。また懸念事項などはあ</w:t>
      </w:r>
      <w:r>
        <w:rPr>
          <w:rFonts w:hint="eastAsia"/>
        </w:rPr>
        <w:t>りますでしょうか</w:t>
      </w:r>
      <w:r w:rsidRPr="00FF0032">
        <w:rPr>
          <w:rFonts w:hint="eastAsia"/>
        </w:rPr>
        <w:t>。</w:t>
      </w:r>
    </w:p>
    <w:p w14:paraId="76A9E756" w14:textId="77777777" w:rsidR="00446ECD" w:rsidRDefault="00446ECD" w:rsidP="00446ECD">
      <w:pPr>
        <w:pStyle w:val="51"/>
      </w:pPr>
    </w:p>
    <w:p w14:paraId="6F1CB557" w14:textId="77777777" w:rsidR="00446ECD" w:rsidRDefault="00446ECD" w:rsidP="00446ECD">
      <w:pPr>
        <w:pStyle w:val="51"/>
      </w:pPr>
      <w:r>
        <w:rPr>
          <w:rFonts w:hint="eastAsia"/>
        </w:rPr>
        <w:t>【御回答】</w:t>
      </w:r>
    </w:p>
    <w:p w14:paraId="3B65C869" w14:textId="77777777" w:rsidR="00446ECD" w:rsidRDefault="00446ECD" w:rsidP="00446ECD">
      <w:pPr>
        <w:pStyle w:val="51"/>
      </w:pPr>
    </w:p>
    <w:p w14:paraId="2892023F" w14:textId="77777777" w:rsidR="004528FB" w:rsidRDefault="004528FB" w:rsidP="004528FB">
      <w:pPr>
        <w:pStyle w:val="a3"/>
        <w:ind w:left="210" w:firstLine="210"/>
      </w:pPr>
    </w:p>
    <w:p w14:paraId="4503D6E8" w14:textId="77777777" w:rsidR="0091471E" w:rsidRPr="004528FB" w:rsidRDefault="0091471E" w:rsidP="004528FB">
      <w:pPr>
        <w:pStyle w:val="a3"/>
        <w:ind w:left="210" w:firstLine="210"/>
      </w:pPr>
    </w:p>
    <w:p w14:paraId="189BAE7B" w14:textId="60C0453E" w:rsidR="00033A49" w:rsidRDefault="00033A49" w:rsidP="00033A49">
      <w:pPr>
        <w:pStyle w:val="1"/>
      </w:pPr>
      <w:r>
        <w:rPr>
          <w:rFonts w:hint="eastAsia"/>
        </w:rPr>
        <w:lastRenderedPageBreak/>
        <w:t>その他</w:t>
      </w:r>
    </w:p>
    <w:p w14:paraId="17E12A7B" w14:textId="588CBE81" w:rsidR="00033A49" w:rsidRDefault="005C773F" w:rsidP="00033A49">
      <w:pPr>
        <w:pStyle w:val="a3"/>
        <w:ind w:left="210" w:firstLine="210"/>
        <w:rPr>
          <w:rFonts w:ascii="游ゴシック" w:eastAsia="游ゴシック" w:hAnsi="游ゴシック"/>
        </w:rPr>
      </w:pPr>
      <w:r>
        <w:rPr>
          <w:rFonts w:ascii="游ゴシック" w:eastAsia="游ゴシック" w:hAnsi="游ゴシック" w:hint="eastAsia"/>
        </w:rPr>
        <w:t>上記以外に、</w:t>
      </w:r>
      <w:r w:rsidR="00033A49" w:rsidRPr="00033A49">
        <w:rPr>
          <w:rFonts w:ascii="游ゴシック" w:eastAsia="游ゴシック" w:hAnsi="游ゴシック" w:hint="eastAsia"/>
        </w:rPr>
        <w:t>ご意見やご要望等が</w:t>
      </w:r>
      <w:r>
        <w:rPr>
          <w:rFonts w:ascii="游ゴシック" w:eastAsia="游ゴシック" w:hAnsi="游ゴシック" w:hint="eastAsia"/>
        </w:rPr>
        <w:t>ございましたら</w:t>
      </w:r>
      <w:r w:rsidR="00033A49" w:rsidRPr="00033A49">
        <w:rPr>
          <w:rFonts w:ascii="游ゴシック" w:eastAsia="游ゴシック" w:hAnsi="游ゴシック" w:hint="eastAsia"/>
        </w:rPr>
        <w:t>お聞かせください。</w:t>
      </w:r>
    </w:p>
    <w:p w14:paraId="25D92B06" w14:textId="77777777" w:rsidR="0003610F" w:rsidRPr="00033A49" w:rsidRDefault="0003610F" w:rsidP="00AB12EB">
      <w:pPr>
        <w:pStyle w:val="51"/>
      </w:pPr>
    </w:p>
    <w:p w14:paraId="586F20CC" w14:textId="342772EC" w:rsidR="00033A49" w:rsidRDefault="00033A49" w:rsidP="00033A49">
      <w:pPr>
        <w:pStyle w:val="a3"/>
        <w:ind w:left="210" w:firstLine="210"/>
        <w:rPr>
          <w:rFonts w:ascii="游ゴシック" w:eastAsia="游ゴシック" w:hAnsi="游ゴシック"/>
        </w:rPr>
      </w:pPr>
      <w:r w:rsidRPr="00033A49">
        <w:rPr>
          <w:rFonts w:ascii="游ゴシック" w:eastAsia="游ゴシック" w:hAnsi="游ゴシック" w:hint="eastAsia"/>
        </w:rPr>
        <w:t>【御回答】</w:t>
      </w:r>
    </w:p>
    <w:p w14:paraId="11F5D844" w14:textId="77777777" w:rsidR="00FB3944" w:rsidRDefault="00FB3944" w:rsidP="00033A49">
      <w:pPr>
        <w:pStyle w:val="a3"/>
        <w:ind w:left="210" w:firstLine="210"/>
        <w:rPr>
          <w:rFonts w:ascii="游ゴシック" w:eastAsia="游ゴシック" w:hAnsi="游ゴシック"/>
        </w:rPr>
      </w:pPr>
    </w:p>
    <w:p w14:paraId="6FE01C88" w14:textId="784951AB" w:rsidR="00FB3944" w:rsidRDefault="00FB3944" w:rsidP="004772AF">
      <w:pPr>
        <w:pStyle w:val="51"/>
        <w:ind w:leftChars="100" w:left="210"/>
      </w:pPr>
    </w:p>
    <w:p w14:paraId="3F970CDF" w14:textId="5661419A" w:rsidR="00FB3944" w:rsidRDefault="00FB3944" w:rsidP="00033A49">
      <w:pPr>
        <w:pStyle w:val="a3"/>
        <w:ind w:left="210" w:firstLine="210"/>
        <w:rPr>
          <w:rFonts w:ascii="游ゴシック" w:eastAsia="游ゴシック" w:hAnsi="游ゴシック"/>
        </w:rPr>
      </w:pPr>
    </w:p>
    <w:sectPr w:rsidR="00FB3944" w:rsidSect="004772AF">
      <w:headerReference w:type="default" r:id="rId13"/>
      <w:type w:val="continuous"/>
      <w:pgSz w:w="11907" w:h="16839" w:code="9"/>
      <w:pgMar w:top="1304" w:right="1134" w:bottom="964" w:left="1134" w:header="680"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864F5" w14:textId="77777777" w:rsidR="00C46AF1" w:rsidRDefault="00C46AF1">
      <w:r>
        <w:separator/>
      </w:r>
    </w:p>
  </w:endnote>
  <w:endnote w:type="continuationSeparator" w:id="0">
    <w:p w14:paraId="6A1DE614" w14:textId="77777777" w:rsidR="00C46AF1" w:rsidRDefault="00C46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DC78" w14:textId="77777777" w:rsidR="0074253C" w:rsidRDefault="0074253C" w:rsidP="00BE75FE">
    <w:pPr>
      <w:pStyle w:val="ac"/>
      <w:pBdr>
        <w:top w:val="single" w:sz="4" w:space="1" w:color="auto"/>
      </w:pBdr>
      <w:jc w:val="center"/>
      <w:rPr>
        <w:kern w:val="0"/>
      </w:rPr>
    </w:pPr>
  </w:p>
  <w:p w14:paraId="401CAC14" w14:textId="1F12B569" w:rsidR="0074253C" w:rsidRDefault="0074253C" w:rsidP="00BE75FE">
    <w:pPr>
      <w:pStyle w:val="ac"/>
      <w:pBdr>
        <w:top w:val="single" w:sz="4" w:space="1" w:color="auto"/>
      </w:pBdr>
      <w:jc w:val="center"/>
    </w:pPr>
    <w:r>
      <w:rPr>
        <w:kern w:val="0"/>
      </w:rPr>
      <w:t xml:space="preserve">- </w:t>
    </w:r>
    <w:r>
      <w:rPr>
        <w:kern w:val="0"/>
      </w:rPr>
      <w:fldChar w:fldCharType="begin"/>
    </w:r>
    <w:r>
      <w:rPr>
        <w:kern w:val="0"/>
      </w:rPr>
      <w:instrText xml:space="preserve"> PAGE </w:instrText>
    </w:r>
    <w:r>
      <w:rPr>
        <w:kern w:val="0"/>
      </w:rPr>
      <w:fldChar w:fldCharType="separate"/>
    </w:r>
    <w:r w:rsidR="009C1D9F">
      <w:rPr>
        <w:noProof/>
        <w:kern w:val="0"/>
      </w:rPr>
      <w:t>3</w:t>
    </w:r>
    <w:r>
      <w:rPr>
        <w:kern w:val="0"/>
      </w:rPr>
      <w:fldChar w:fldCharType="end"/>
    </w:r>
    <w:r>
      <w:rPr>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54DA7" w14:textId="77777777" w:rsidR="00C46AF1" w:rsidRDefault="00C46AF1">
      <w:r>
        <w:separator/>
      </w:r>
    </w:p>
  </w:footnote>
  <w:footnote w:type="continuationSeparator" w:id="0">
    <w:p w14:paraId="1697DA97" w14:textId="77777777" w:rsidR="00C46AF1" w:rsidRDefault="00C46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8245" w14:textId="77777777" w:rsidR="00BC3B6B" w:rsidRDefault="00BC3B6B" w:rsidP="000C4AAC">
    <w:pPr>
      <w:pStyle w:val="aa"/>
      <w:jc w:val="right"/>
    </w:pPr>
  </w:p>
  <w:p w14:paraId="75F21F27" w14:textId="23C5296C" w:rsidR="0074253C" w:rsidRDefault="0074253C" w:rsidP="003416DC">
    <w:pPr>
      <w:pStyle w:val="aa"/>
      <w:ind w:rightChars="67" w:right="141"/>
      <w:jc w:val="right"/>
    </w:pPr>
    <w:r>
      <w:t>別紙</w:t>
    </w:r>
    <w:r w:rsidR="00C948DB">
      <w:rPr>
        <w:rFonts w:hint="eastAsi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377F" w14:textId="77777777" w:rsidR="005A20E3" w:rsidRDefault="005A20E3" w:rsidP="000C4AAC">
    <w:pPr>
      <w:pStyle w:val="aa"/>
      <w:jc w:val="right"/>
    </w:pPr>
  </w:p>
  <w:p w14:paraId="6054B32A" w14:textId="6ACF67DC" w:rsidR="005A20E3" w:rsidRDefault="00D676C8" w:rsidP="003416DC">
    <w:pPr>
      <w:pStyle w:val="aa"/>
      <w:ind w:rightChars="67" w:right="141"/>
      <w:jc w:val="right"/>
    </w:pPr>
    <w:r>
      <w:rPr>
        <w:rFonts w:hint="eastAsia"/>
      </w:rPr>
      <w:t>別紙</w:t>
    </w:r>
    <w:r w:rsidR="00C948DB">
      <w:rPr>
        <w:rFonts w:hint="eastAsi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77A6"/>
    <w:multiLevelType w:val="hybridMultilevel"/>
    <w:tmpl w:val="EF66D3CE"/>
    <w:lvl w:ilvl="0" w:tplc="3A809346">
      <w:start w:val="1"/>
      <w:numFmt w:val="decimalEnclosedCircle"/>
      <w:pStyle w:val="4"/>
      <w:suff w:val="space"/>
      <w:lvlText w:val="%1"/>
      <w:lvlJc w:val="left"/>
      <w:pPr>
        <w:ind w:left="44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1132D68"/>
    <w:multiLevelType w:val="hybridMultilevel"/>
    <w:tmpl w:val="671ACAA6"/>
    <w:lvl w:ilvl="0" w:tplc="40D6E3F2">
      <w:start w:val="1"/>
      <w:numFmt w:val="bullet"/>
      <w:lvlText w:val=""/>
      <w:lvlJc w:val="left"/>
      <w:pPr>
        <w:ind w:left="636" w:hanging="420"/>
      </w:pPr>
      <w:rPr>
        <w:rFonts w:ascii="Wingdings" w:hAnsi="Wingdings" w:hint="default"/>
        <w:sz w:val="16"/>
        <w:em w:val="none"/>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2"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2BA20F17"/>
    <w:multiLevelType w:val="multilevel"/>
    <w:tmpl w:val="2CA89AA8"/>
    <w:lvl w:ilvl="0">
      <w:start w:val="1"/>
      <w:numFmt w:val="decimal"/>
      <w:pStyle w:val="1"/>
      <w:suff w:val="space"/>
      <w:lvlText w:val="%1. "/>
      <w:lvlJc w:val="left"/>
      <w:pPr>
        <w:ind w:left="210" w:hanging="210"/>
      </w:pPr>
    </w:lvl>
    <w:lvl w:ilvl="1">
      <w:start w:val="1"/>
      <w:numFmt w:val="decimal"/>
      <w:pStyle w:val="2"/>
      <w:suff w:val="space"/>
      <w:lvlText w:val="%1.%2. "/>
      <w:lvlJc w:val="left"/>
      <w:pPr>
        <w:ind w:left="318" w:hanging="210"/>
      </w:pPr>
      <w:rPr>
        <w:rFonts w:ascii="Arial" w:eastAsia="ＭＳ ゴシック" w:hAnsi="Arial" w:hint="default"/>
        <w:b/>
        <w:i w:val="0"/>
        <w:color w:val="auto"/>
        <w:sz w:val="21"/>
        <w:u w:val="none"/>
      </w:rPr>
    </w:lvl>
    <w:lvl w:ilvl="2">
      <w:start w:val="1"/>
      <w:numFmt w:val="decimal"/>
      <w:pStyle w:val="3"/>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4" w15:restartNumberingAfterBreak="0">
    <w:nsid w:val="3F3F1486"/>
    <w:multiLevelType w:val="hybridMultilevel"/>
    <w:tmpl w:val="6E3EE2EC"/>
    <w:lvl w:ilvl="0" w:tplc="1FC632AA">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F4043E9"/>
    <w:multiLevelType w:val="hybridMultilevel"/>
    <w:tmpl w:val="98D826F4"/>
    <w:lvl w:ilvl="0" w:tplc="CF4AC53E">
      <w:start w:val="1"/>
      <w:numFmt w:val="bullet"/>
      <w:pStyle w:val="a"/>
      <w:lvlText w:val=""/>
      <w:lvlJc w:val="left"/>
      <w:pPr>
        <w:tabs>
          <w:tab w:val="num" w:pos="990"/>
        </w:tabs>
        <w:ind w:left="697" w:hanging="67"/>
      </w:pPr>
      <w:rPr>
        <w:rFonts w:ascii="Symbol" w:eastAsia="ＭＳ 明朝" w:hAnsi="Symbol" w:hint="default"/>
        <w:b w:val="0"/>
        <w:i w:val="0"/>
        <w:color w:val="auto"/>
        <w:sz w:val="22"/>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0717ED6"/>
    <w:multiLevelType w:val="hybridMultilevel"/>
    <w:tmpl w:val="41E0B8DA"/>
    <w:lvl w:ilvl="0" w:tplc="94B0A77E">
      <w:start w:val="1"/>
      <w:numFmt w:val="none"/>
      <w:pStyle w:val="a0"/>
      <w:lvlText w:val="※）"/>
      <w:lvlJc w:val="left"/>
      <w:pPr>
        <w:tabs>
          <w:tab w:val="num" w:pos="830"/>
        </w:tabs>
        <w:ind w:left="830" w:hanging="420"/>
      </w:pPr>
      <w:rPr>
        <w:rFonts w:ascii="ＭＳ 明朝" w:eastAsia="ＭＳ 明朝" w:hAnsi="Times New Roman" w:hint="eastAsia"/>
        <w:b w:val="0"/>
        <w:i w:val="0"/>
        <w:sz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B04622A"/>
    <w:multiLevelType w:val="hybridMultilevel"/>
    <w:tmpl w:val="69A08FC6"/>
    <w:lvl w:ilvl="0" w:tplc="28386FBE">
      <w:start w:val="1"/>
      <w:numFmt w:val="decimalFullWidth"/>
      <w:pStyle w:val="30"/>
      <w:suff w:val="nothing"/>
      <w:lvlText w:val="（%1）"/>
      <w:lvlJc w:val="left"/>
      <w:pPr>
        <w:ind w:left="650" w:hanging="440"/>
      </w:pPr>
      <w:rPr>
        <w:rFonts w:hint="eastAsia"/>
        <w:b/>
        <w:bCs/>
        <w:u w:val="thick" w:color="70AD47" w:themeColor="accent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5B8C47BD"/>
    <w:multiLevelType w:val="hybridMultilevel"/>
    <w:tmpl w:val="95F4509A"/>
    <w:lvl w:ilvl="0" w:tplc="4FDC11C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FB277B8"/>
    <w:multiLevelType w:val="hybridMultilevel"/>
    <w:tmpl w:val="FE7434A8"/>
    <w:lvl w:ilvl="0" w:tplc="B616F16C">
      <w:start w:val="1"/>
      <w:numFmt w:val="decimal"/>
      <w:suff w:val="nothing"/>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73BA7C18"/>
    <w:multiLevelType w:val="multilevel"/>
    <w:tmpl w:val="53FC59A8"/>
    <w:styleLink w:val="10"/>
    <w:lvl w:ilvl="0">
      <w:start w:val="1"/>
      <w:numFmt w:val="decimalFullWidth"/>
      <w:suff w:val="nothing"/>
      <w:lvlText w:val="第%1　"/>
      <w:lvlJc w:val="left"/>
      <w:pPr>
        <w:ind w:left="224" w:hanging="224"/>
      </w:pPr>
      <w:rPr>
        <w:rFonts w:ascii="ＭＳ ゴシック" w:eastAsia="ＭＳ ゴシック" w:hint="eastAsia"/>
        <w:b/>
        <w:i w:val="0"/>
        <w:sz w:val="24"/>
      </w:rPr>
    </w:lvl>
    <w:lvl w:ilvl="1">
      <w:start w:val="1"/>
      <w:numFmt w:val="decimalFullWidth"/>
      <w:suff w:val="nothing"/>
      <w:lvlText w:val="%2　"/>
      <w:lvlJc w:val="left"/>
      <w:pPr>
        <w:ind w:left="300" w:hanging="200"/>
      </w:pPr>
      <w:rPr>
        <w:rFonts w:ascii="ＭＳ ゴシック" w:eastAsia="ＭＳ ゴシック" w:hint="eastAsia"/>
        <w:b/>
        <w:i w:val="0"/>
        <w:sz w:val="22"/>
      </w:rPr>
    </w:lvl>
    <w:lvl w:ilvl="2">
      <w:start w:val="1"/>
      <w:numFmt w:val="decimal"/>
      <w:suff w:val="nothing"/>
      <w:lvlText w:val="(%3) "/>
      <w:lvlJc w:val="left"/>
      <w:pPr>
        <w:ind w:left="400" w:hanging="200"/>
      </w:pPr>
      <w:rPr>
        <w:rFonts w:ascii="ＭＳ ゴシック" w:eastAsia="ＭＳ ゴシック" w:hint="eastAsia"/>
        <w:b/>
        <w:i w:val="0"/>
        <w:sz w:val="21"/>
      </w:rPr>
    </w:lvl>
    <w:lvl w:ilvl="3">
      <w:start w:val="1"/>
      <w:numFmt w:val="aiueoFullWidth"/>
      <w:suff w:val="nothing"/>
      <w:lvlText w:val="%4　"/>
      <w:lvlJc w:val="left"/>
      <w:pPr>
        <w:ind w:left="759" w:hanging="200"/>
      </w:pPr>
      <w:rPr>
        <w:rFonts w:ascii="ＭＳ ゴシック" w:eastAsia="ＭＳ ゴシック" w:hAnsi="ＭＳ ゴシック" w:hint="default"/>
        <w:b w:val="0"/>
        <w:i w:val="0"/>
        <w:sz w:val="21"/>
      </w:rPr>
    </w:lvl>
    <w:lvl w:ilvl="4">
      <w:start w:val="1"/>
      <w:numFmt w:val="aiueo"/>
      <w:suff w:val="nothing"/>
      <w:lvlText w:val="(%5)　"/>
      <w:lvlJc w:val="left"/>
      <w:pPr>
        <w:ind w:left="1117" w:hanging="334"/>
      </w:pPr>
      <w:rPr>
        <w:rFonts w:ascii="ＭＳ 明朝" w:eastAsia="ＭＳ 明朝" w:hint="eastAsia"/>
        <w:b w:val="0"/>
        <w:i w:val="0"/>
        <w:sz w:val="21"/>
      </w:rPr>
    </w:lvl>
    <w:lvl w:ilvl="5">
      <w:start w:val="1"/>
      <w:numFmt w:val="lowerLetter"/>
      <w:suff w:val="space"/>
      <w:lvlText w:val="%6 "/>
      <w:lvlJc w:val="left"/>
      <w:pPr>
        <w:ind w:left="0" w:firstLine="1191"/>
      </w:pPr>
      <w:rPr>
        <w:rFonts w:ascii="ＭＳ 明朝" w:eastAsia="ＭＳ 明朝" w:hAnsi="ＭＳ 明朝" w:hint="eastAsia"/>
      </w:rPr>
    </w:lvl>
    <w:lvl w:ilvl="6">
      <w:start w:val="1"/>
      <w:numFmt w:val="lowerLetter"/>
      <w:suff w:val="space"/>
      <w:lvlText w:val="(%7) "/>
      <w:lvlJc w:val="left"/>
      <w:pPr>
        <w:ind w:left="3827" w:hanging="2409"/>
      </w:pPr>
      <w:rPr>
        <w:rFonts w:ascii="ＭＳ 明朝" w:eastAsia="ＭＳ 明朝" w:hAnsi="ＭＳ 明朝" w:hint="eastAsia"/>
      </w:rPr>
    </w:lvl>
    <w:lvl w:ilvl="7">
      <w:start w:val="1"/>
      <w:numFmt w:val="decimal"/>
      <w:lvlText w:val="%1.%2.%3.%4.%5.%6.%7.%8"/>
      <w:lvlJc w:val="left"/>
      <w:pPr>
        <w:tabs>
          <w:tab w:val="num" w:pos="0"/>
        </w:tabs>
        <w:ind w:left="4394" w:hanging="1418"/>
      </w:pPr>
      <w:rPr>
        <w:rFonts w:hint="eastAsia"/>
      </w:rPr>
    </w:lvl>
    <w:lvl w:ilvl="8">
      <w:start w:val="1"/>
      <w:numFmt w:val="decimal"/>
      <w:lvlText w:val="%1.%2.%3.%4.%5.%6.%7.%8.%9"/>
      <w:lvlJc w:val="left"/>
      <w:pPr>
        <w:tabs>
          <w:tab w:val="num" w:pos="0"/>
        </w:tabs>
        <w:ind w:left="5102" w:hanging="1700"/>
      </w:pPr>
      <w:rPr>
        <w:rFonts w:hint="eastAsia"/>
      </w:rPr>
    </w:lvl>
  </w:abstractNum>
  <w:abstractNum w:abstractNumId="11" w15:restartNumberingAfterBreak="0">
    <w:nsid w:val="7431495C"/>
    <w:multiLevelType w:val="hybridMultilevel"/>
    <w:tmpl w:val="AFB6584A"/>
    <w:lvl w:ilvl="0" w:tplc="A39ACDC4">
      <w:start w:val="1"/>
      <w:numFmt w:val="bullet"/>
      <w:pStyle w:val="a1"/>
      <w:lvlText w:val=""/>
      <w:lvlJc w:val="left"/>
      <w:pPr>
        <w:tabs>
          <w:tab w:val="num" w:pos="780"/>
        </w:tabs>
        <w:ind w:left="567" w:hanging="147"/>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17916111">
    <w:abstractNumId w:val="3"/>
  </w:num>
  <w:num w:numId="2" w16cid:durableId="39018251">
    <w:abstractNumId w:val="11"/>
  </w:num>
  <w:num w:numId="3" w16cid:durableId="1590774422">
    <w:abstractNumId w:val="5"/>
  </w:num>
  <w:num w:numId="4" w16cid:durableId="227347244">
    <w:abstractNumId w:val="6"/>
  </w:num>
  <w:num w:numId="5" w16cid:durableId="1858536767">
    <w:abstractNumId w:val="2"/>
  </w:num>
  <w:num w:numId="6" w16cid:durableId="941760870">
    <w:abstractNumId w:val="10"/>
  </w:num>
  <w:num w:numId="7" w16cid:durableId="1893685555">
    <w:abstractNumId w:val="4"/>
  </w:num>
  <w:num w:numId="8" w16cid:durableId="2103329976">
    <w:abstractNumId w:val="1"/>
  </w:num>
  <w:num w:numId="9" w16cid:durableId="1421680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9788625">
    <w:abstractNumId w:val="8"/>
  </w:num>
  <w:num w:numId="11" w16cid:durableId="1700348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1358590">
    <w:abstractNumId w:val="4"/>
  </w:num>
  <w:num w:numId="13" w16cid:durableId="2088770147">
    <w:abstractNumId w:val="4"/>
  </w:num>
  <w:num w:numId="14" w16cid:durableId="1490907594">
    <w:abstractNumId w:val="4"/>
  </w:num>
  <w:num w:numId="15" w16cid:durableId="1602178484">
    <w:abstractNumId w:val="3"/>
  </w:num>
  <w:num w:numId="16" w16cid:durableId="221405540">
    <w:abstractNumId w:val="3"/>
  </w:num>
  <w:num w:numId="17" w16cid:durableId="866480474">
    <w:abstractNumId w:val="3"/>
  </w:num>
  <w:num w:numId="18" w16cid:durableId="563225279">
    <w:abstractNumId w:val="4"/>
  </w:num>
  <w:num w:numId="19" w16cid:durableId="651059366">
    <w:abstractNumId w:val="3"/>
  </w:num>
  <w:num w:numId="20" w16cid:durableId="1522742459">
    <w:abstractNumId w:val="3"/>
  </w:num>
  <w:num w:numId="21" w16cid:durableId="1664046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74076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90828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5616956">
    <w:abstractNumId w:val="9"/>
  </w:num>
  <w:num w:numId="25" w16cid:durableId="1025207508">
    <w:abstractNumId w:val="7"/>
  </w:num>
  <w:num w:numId="26" w16cid:durableId="612637616">
    <w:abstractNumId w:val="7"/>
    <w:lvlOverride w:ilvl="0">
      <w:startOverride w:val="1"/>
    </w:lvlOverride>
  </w:num>
  <w:num w:numId="27" w16cid:durableId="1089811807">
    <w:abstractNumId w:val="7"/>
    <w:lvlOverride w:ilvl="0">
      <w:startOverride w:val="1"/>
    </w:lvlOverride>
  </w:num>
  <w:num w:numId="28" w16cid:durableId="144710084">
    <w:abstractNumId w:val="7"/>
    <w:lvlOverride w:ilvl="0">
      <w:startOverride w:val="1"/>
    </w:lvlOverride>
  </w:num>
  <w:num w:numId="29" w16cid:durableId="445462227">
    <w:abstractNumId w:val="0"/>
  </w:num>
  <w:num w:numId="30" w16cid:durableId="138197857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6BF"/>
    <w:rsid w:val="0000443F"/>
    <w:rsid w:val="00005E97"/>
    <w:rsid w:val="00010E1B"/>
    <w:rsid w:val="0001164A"/>
    <w:rsid w:val="00012274"/>
    <w:rsid w:val="000147E2"/>
    <w:rsid w:val="00014AC9"/>
    <w:rsid w:val="00015CD8"/>
    <w:rsid w:val="00016BCD"/>
    <w:rsid w:val="00017350"/>
    <w:rsid w:val="00017DDC"/>
    <w:rsid w:val="000202B2"/>
    <w:rsid w:val="000316FB"/>
    <w:rsid w:val="000320D8"/>
    <w:rsid w:val="00032F55"/>
    <w:rsid w:val="00033A49"/>
    <w:rsid w:val="00034958"/>
    <w:rsid w:val="00034E54"/>
    <w:rsid w:val="0003610F"/>
    <w:rsid w:val="00036CAE"/>
    <w:rsid w:val="0004070B"/>
    <w:rsid w:val="000430B3"/>
    <w:rsid w:val="00043C99"/>
    <w:rsid w:val="000451F8"/>
    <w:rsid w:val="00046897"/>
    <w:rsid w:val="00047918"/>
    <w:rsid w:val="000509D9"/>
    <w:rsid w:val="00050DE8"/>
    <w:rsid w:val="00052AA6"/>
    <w:rsid w:val="00053227"/>
    <w:rsid w:val="000533A9"/>
    <w:rsid w:val="00053DAB"/>
    <w:rsid w:val="0005493E"/>
    <w:rsid w:val="00054CDE"/>
    <w:rsid w:val="00056236"/>
    <w:rsid w:val="00056EE4"/>
    <w:rsid w:val="00063DD9"/>
    <w:rsid w:val="0006650C"/>
    <w:rsid w:val="0006756E"/>
    <w:rsid w:val="00073500"/>
    <w:rsid w:val="00074F3C"/>
    <w:rsid w:val="00075437"/>
    <w:rsid w:val="00082445"/>
    <w:rsid w:val="00085A57"/>
    <w:rsid w:val="0009010C"/>
    <w:rsid w:val="000922D7"/>
    <w:rsid w:val="000956F9"/>
    <w:rsid w:val="00097D6B"/>
    <w:rsid w:val="000A0722"/>
    <w:rsid w:val="000A179D"/>
    <w:rsid w:val="000A1B7B"/>
    <w:rsid w:val="000A2F5F"/>
    <w:rsid w:val="000A3ED9"/>
    <w:rsid w:val="000A5F92"/>
    <w:rsid w:val="000B04D7"/>
    <w:rsid w:val="000B0792"/>
    <w:rsid w:val="000B15DF"/>
    <w:rsid w:val="000B166A"/>
    <w:rsid w:val="000B3999"/>
    <w:rsid w:val="000B50CC"/>
    <w:rsid w:val="000B599A"/>
    <w:rsid w:val="000B677E"/>
    <w:rsid w:val="000C18AF"/>
    <w:rsid w:val="000C4030"/>
    <w:rsid w:val="000C405A"/>
    <w:rsid w:val="000C4AAC"/>
    <w:rsid w:val="000C5514"/>
    <w:rsid w:val="000C7254"/>
    <w:rsid w:val="000D095E"/>
    <w:rsid w:val="000D0D92"/>
    <w:rsid w:val="000D17A4"/>
    <w:rsid w:val="000D1EB1"/>
    <w:rsid w:val="000D1F92"/>
    <w:rsid w:val="000D32B8"/>
    <w:rsid w:val="000D3FFF"/>
    <w:rsid w:val="000D4F13"/>
    <w:rsid w:val="000D61BA"/>
    <w:rsid w:val="000D6731"/>
    <w:rsid w:val="000D7745"/>
    <w:rsid w:val="000E3A55"/>
    <w:rsid w:val="000E47CE"/>
    <w:rsid w:val="000E48B3"/>
    <w:rsid w:val="000E4C63"/>
    <w:rsid w:val="000E556F"/>
    <w:rsid w:val="000E5C4E"/>
    <w:rsid w:val="000F00D9"/>
    <w:rsid w:val="000F1640"/>
    <w:rsid w:val="000F2873"/>
    <w:rsid w:val="000F4358"/>
    <w:rsid w:val="000F7A71"/>
    <w:rsid w:val="00116744"/>
    <w:rsid w:val="00117928"/>
    <w:rsid w:val="00117F41"/>
    <w:rsid w:val="00121BA0"/>
    <w:rsid w:val="001232CF"/>
    <w:rsid w:val="00124875"/>
    <w:rsid w:val="0012512B"/>
    <w:rsid w:val="00126785"/>
    <w:rsid w:val="0013136C"/>
    <w:rsid w:val="0013173A"/>
    <w:rsid w:val="00132AF9"/>
    <w:rsid w:val="001337C2"/>
    <w:rsid w:val="00133EBA"/>
    <w:rsid w:val="00134A4D"/>
    <w:rsid w:val="001357EF"/>
    <w:rsid w:val="00135CBC"/>
    <w:rsid w:val="00135D37"/>
    <w:rsid w:val="0013657E"/>
    <w:rsid w:val="001400A2"/>
    <w:rsid w:val="00142993"/>
    <w:rsid w:val="00143B10"/>
    <w:rsid w:val="00144AA0"/>
    <w:rsid w:val="00144C6C"/>
    <w:rsid w:val="00144E38"/>
    <w:rsid w:val="00147065"/>
    <w:rsid w:val="00152141"/>
    <w:rsid w:val="00162C4D"/>
    <w:rsid w:val="00165DCC"/>
    <w:rsid w:val="00170062"/>
    <w:rsid w:val="001735F8"/>
    <w:rsid w:val="00176B81"/>
    <w:rsid w:val="00180412"/>
    <w:rsid w:val="00180B02"/>
    <w:rsid w:val="00181AC4"/>
    <w:rsid w:val="00182510"/>
    <w:rsid w:val="00183C41"/>
    <w:rsid w:val="00184E36"/>
    <w:rsid w:val="00186584"/>
    <w:rsid w:val="00187FED"/>
    <w:rsid w:val="001921F2"/>
    <w:rsid w:val="00194EE7"/>
    <w:rsid w:val="00196AAF"/>
    <w:rsid w:val="0019725D"/>
    <w:rsid w:val="001A04BE"/>
    <w:rsid w:val="001A323F"/>
    <w:rsid w:val="001A758A"/>
    <w:rsid w:val="001B336B"/>
    <w:rsid w:val="001B50F7"/>
    <w:rsid w:val="001B598A"/>
    <w:rsid w:val="001B5B02"/>
    <w:rsid w:val="001C27ED"/>
    <w:rsid w:val="001C3C83"/>
    <w:rsid w:val="001C5298"/>
    <w:rsid w:val="001D3234"/>
    <w:rsid w:val="001D36CD"/>
    <w:rsid w:val="001D42AD"/>
    <w:rsid w:val="001D4B9B"/>
    <w:rsid w:val="001D56C6"/>
    <w:rsid w:val="001D7851"/>
    <w:rsid w:val="001E01F5"/>
    <w:rsid w:val="001E0D6A"/>
    <w:rsid w:val="001E6B67"/>
    <w:rsid w:val="001F017B"/>
    <w:rsid w:val="001F1377"/>
    <w:rsid w:val="001F1BA0"/>
    <w:rsid w:val="001F52DD"/>
    <w:rsid w:val="001F6A76"/>
    <w:rsid w:val="001F7675"/>
    <w:rsid w:val="001F7D50"/>
    <w:rsid w:val="00200166"/>
    <w:rsid w:val="00200C7B"/>
    <w:rsid w:val="0020198E"/>
    <w:rsid w:val="00202D4E"/>
    <w:rsid w:val="00211429"/>
    <w:rsid w:val="00211A60"/>
    <w:rsid w:val="002128F0"/>
    <w:rsid w:val="00215DDA"/>
    <w:rsid w:val="00217307"/>
    <w:rsid w:val="00222276"/>
    <w:rsid w:val="00223C39"/>
    <w:rsid w:val="00224C5D"/>
    <w:rsid w:val="00225085"/>
    <w:rsid w:val="00226250"/>
    <w:rsid w:val="00232D5D"/>
    <w:rsid w:val="002353FF"/>
    <w:rsid w:val="00236190"/>
    <w:rsid w:val="00237AA9"/>
    <w:rsid w:val="002400E3"/>
    <w:rsid w:val="00240EEC"/>
    <w:rsid w:val="00242749"/>
    <w:rsid w:val="0024302C"/>
    <w:rsid w:val="002430DB"/>
    <w:rsid w:val="00245BEA"/>
    <w:rsid w:val="00245F5B"/>
    <w:rsid w:val="00245FA1"/>
    <w:rsid w:val="00246B97"/>
    <w:rsid w:val="002472A5"/>
    <w:rsid w:val="00247A39"/>
    <w:rsid w:val="00253046"/>
    <w:rsid w:val="00254A50"/>
    <w:rsid w:val="00255D12"/>
    <w:rsid w:val="0025644F"/>
    <w:rsid w:val="00256C96"/>
    <w:rsid w:val="00260617"/>
    <w:rsid w:val="002617B6"/>
    <w:rsid w:val="002623F1"/>
    <w:rsid w:val="0026586F"/>
    <w:rsid w:val="0026728B"/>
    <w:rsid w:val="002702D1"/>
    <w:rsid w:val="0027377A"/>
    <w:rsid w:val="00273B0D"/>
    <w:rsid w:val="00274233"/>
    <w:rsid w:val="00274570"/>
    <w:rsid w:val="00277D52"/>
    <w:rsid w:val="00281916"/>
    <w:rsid w:val="00283F1C"/>
    <w:rsid w:val="00284ED6"/>
    <w:rsid w:val="00287DDF"/>
    <w:rsid w:val="002908F2"/>
    <w:rsid w:val="0029367F"/>
    <w:rsid w:val="002952B0"/>
    <w:rsid w:val="00295DE8"/>
    <w:rsid w:val="002964F8"/>
    <w:rsid w:val="002A1078"/>
    <w:rsid w:val="002A447A"/>
    <w:rsid w:val="002A479E"/>
    <w:rsid w:val="002A5B0C"/>
    <w:rsid w:val="002B048A"/>
    <w:rsid w:val="002B0EC1"/>
    <w:rsid w:val="002B44FF"/>
    <w:rsid w:val="002B4530"/>
    <w:rsid w:val="002B5829"/>
    <w:rsid w:val="002B6C6A"/>
    <w:rsid w:val="002C0EF4"/>
    <w:rsid w:val="002C2B2D"/>
    <w:rsid w:val="002C3B2E"/>
    <w:rsid w:val="002C4F6E"/>
    <w:rsid w:val="002C55E2"/>
    <w:rsid w:val="002C6CC9"/>
    <w:rsid w:val="002C7782"/>
    <w:rsid w:val="002D2789"/>
    <w:rsid w:val="002D4E73"/>
    <w:rsid w:val="002E1BF4"/>
    <w:rsid w:val="002E2269"/>
    <w:rsid w:val="002E36D7"/>
    <w:rsid w:val="002E3F9B"/>
    <w:rsid w:val="002E5BCF"/>
    <w:rsid w:val="002E761E"/>
    <w:rsid w:val="002E78DB"/>
    <w:rsid w:val="002E7933"/>
    <w:rsid w:val="002F3944"/>
    <w:rsid w:val="002F768F"/>
    <w:rsid w:val="002F7B6C"/>
    <w:rsid w:val="003023E3"/>
    <w:rsid w:val="00304DCE"/>
    <w:rsid w:val="003050C0"/>
    <w:rsid w:val="00306316"/>
    <w:rsid w:val="003102C1"/>
    <w:rsid w:val="0031055B"/>
    <w:rsid w:val="00310599"/>
    <w:rsid w:val="00310702"/>
    <w:rsid w:val="00310840"/>
    <w:rsid w:val="00310E55"/>
    <w:rsid w:val="0031259F"/>
    <w:rsid w:val="00312D8A"/>
    <w:rsid w:val="003139EB"/>
    <w:rsid w:val="00314B69"/>
    <w:rsid w:val="003171AB"/>
    <w:rsid w:val="0032084B"/>
    <w:rsid w:val="003210C6"/>
    <w:rsid w:val="00323CB0"/>
    <w:rsid w:val="00326A47"/>
    <w:rsid w:val="00327250"/>
    <w:rsid w:val="003272A5"/>
    <w:rsid w:val="00332AC6"/>
    <w:rsid w:val="00332F4B"/>
    <w:rsid w:val="003336D0"/>
    <w:rsid w:val="00334BD1"/>
    <w:rsid w:val="00335E65"/>
    <w:rsid w:val="00337005"/>
    <w:rsid w:val="0033785D"/>
    <w:rsid w:val="00341089"/>
    <w:rsid w:val="003416DC"/>
    <w:rsid w:val="00341AAE"/>
    <w:rsid w:val="003431A0"/>
    <w:rsid w:val="003431FD"/>
    <w:rsid w:val="003448EB"/>
    <w:rsid w:val="00344E0C"/>
    <w:rsid w:val="00346217"/>
    <w:rsid w:val="00351278"/>
    <w:rsid w:val="0035448B"/>
    <w:rsid w:val="0036012A"/>
    <w:rsid w:val="0036190E"/>
    <w:rsid w:val="0037097B"/>
    <w:rsid w:val="0037131C"/>
    <w:rsid w:val="00371A26"/>
    <w:rsid w:val="0037271C"/>
    <w:rsid w:val="00376970"/>
    <w:rsid w:val="00377E4C"/>
    <w:rsid w:val="00384B9C"/>
    <w:rsid w:val="00393722"/>
    <w:rsid w:val="003939D0"/>
    <w:rsid w:val="00394D91"/>
    <w:rsid w:val="0039640D"/>
    <w:rsid w:val="003A1754"/>
    <w:rsid w:val="003A24FF"/>
    <w:rsid w:val="003A32B3"/>
    <w:rsid w:val="003A6F2D"/>
    <w:rsid w:val="003A7C7E"/>
    <w:rsid w:val="003A7E5E"/>
    <w:rsid w:val="003B0295"/>
    <w:rsid w:val="003B05D3"/>
    <w:rsid w:val="003B0811"/>
    <w:rsid w:val="003B4EC0"/>
    <w:rsid w:val="003B6680"/>
    <w:rsid w:val="003B6D3B"/>
    <w:rsid w:val="003B7A59"/>
    <w:rsid w:val="003C2BAA"/>
    <w:rsid w:val="003C793B"/>
    <w:rsid w:val="003D2594"/>
    <w:rsid w:val="003D3484"/>
    <w:rsid w:val="003D3A56"/>
    <w:rsid w:val="003D611A"/>
    <w:rsid w:val="003D7BF4"/>
    <w:rsid w:val="003E0C35"/>
    <w:rsid w:val="003E0D6F"/>
    <w:rsid w:val="003E2434"/>
    <w:rsid w:val="003E350D"/>
    <w:rsid w:val="003E3D3C"/>
    <w:rsid w:val="003E54C1"/>
    <w:rsid w:val="003E73DA"/>
    <w:rsid w:val="003F6F5D"/>
    <w:rsid w:val="00401B30"/>
    <w:rsid w:val="00402BA7"/>
    <w:rsid w:val="00403473"/>
    <w:rsid w:val="00404DF4"/>
    <w:rsid w:val="00407B6A"/>
    <w:rsid w:val="00407F5D"/>
    <w:rsid w:val="00410FAA"/>
    <w:rsid w:val="00411245"/>
    <w:rsid w:val="004118D7"/>
    <w:rsid w:val="00412E36"/>
    <w:rsid w:val="00413BA0"/>
    <w:rsid w:val="0041437C"/>
    <w:rsid w:val="00415183"/>
    <w:rsid w:val="0041619E"/>
    <w:rsid w:val="0041691F"/>
    <w:rsid w:val="00420602"/>
    <w:rsid w:val="00423C45"/>
    <w:rsid w:val="00426D5F"/>
    <w:rsid w:val="00430A3E"/>
    <w:rsid w:val="004377CF"/>
    <w:rsid w:val="00437ADF"/>
    <w:rsid w:val="0044124B"/>
    <w:rsid w:val="004435D3"/>
    <w:rsid w:val="004465C2"/>
    <w:rsid w:val="00446ECD"/>
    <w:rsid w:val="00446F7D"/>
    <w:rsid w:val="0044736F"/>
    <w:rsid w:val="00450BA3"/>
    <w:rsid w:val="004528FB"/>
    <w:rsid w:val="0045313B"/>
    <w:rsid w:val="00454F94"/>
    <w:rsid w:val="00460C53"/>
    <w:rsid w:val="00460F98"/>
    <w:rsid w:val="00461577"/>
    <w:rsid w:val="004616BF"/>
    <w:rsid w:val="00461867"/>
    <w:rsid w:val="0046252A"/>
    <w:rsid w:val="00462E52"/>
    <w:rsid w:val="004630C9"/>
    <w:rsid w:val="0046533A"/>
    <w:rsid w:val="00465CEA"/>
    <w:rsid w:val="00466272"/>
    <w:rsid w:val="00471225"/>
    <w:rsid w:val="00473301"/>
    <w:rsid w:val="004735AD"/>
    <w:rsid w:val="00473EC5"/>
    <w:rsid w:val="00475899"/>
    <w:rsid w:val="004772AF"/>
    <w:rsid w:val="004775D8"/>
    <w:rsid w:val="004778B7"/>
    <w:rsid w:val="004804FC"/>
    <w:rsid w:val="00482BF4"/>
    <w:rsid w:val="00484D4E"/>
    <w:rsid w:val="00484DBA"/>
    <w:rsid w:val="0048747C"/>
    <w:rsid w:val="0049389C"/>
    <w:rsid w:val="0049572A"/>
    <w:rsid w:val="004A07CC"/>
    <w:rsid w:val="004A0981"/>
    <w:rsid w:val="004A1427"/>
    <w:rsid w:val="004A41DC"/>
    <w:rsid w:val="004A628A"/>
    <w:rsid w:val="004A6E31"/>
    <w:rsid w:val="004A7381"/>
    <w:rsid w:val="004B3936"/>
    <w:rsid w:val="004B3B83"/>
    <w:rsid w:val="004B4672"/>
    <w:rsid w:val="004B5870"/>
    <w:rsid w:val="004B6A56"/>
    <w:rsid w:val="004B6CAC"/>
    <w:rsid w:val="004B6E9D"/>
    <w:rsid w:val="004C0C70"/>
    <w:rsid w:val="004C0FF0"/>
    <w:rsid w:val="004C3179"/>
    <w:rsid w:val="004C40DA"/>
    <w:rsid w:val="004C7E61"/>
    <w:rsid w:val="004D09DE"/>
    <w:rsid w:val="004D216E"/>
    <w:rsid w:val="004D6FC7"/>
    <w:rsid w:val="004E64E2"/>
    <w:rsid w:val="004E6BA3"/>
    <w:rsid w:val="004F0F9E"/>
    <w:rsid w:val="004F1AB2"/>
    <w:rsid w:val="004F350E"/>
    <w:rsid w:val="004F60AE"/>
    <w:rsid w:val="004F64F7"/>
    <w:rsid w:val="004F76BF"/>
    <w:rsid w:val="00503F13"/>
    <w:rsid w:val="00505BE6"/>
    <w:rsid w:val="00506610"/>
    <w:rsid w:val="00511A02"/>
    <w:rsid w:val="0051473C"/>
    <w:rsid w:val="00514F91"/>
    <w:rsid w:val="005157F1"/>
    <w:rsid w:val="00515AF6"/>
    <w:rsid w:val="005205F4"/>
    <w:rsid w:val="0052564A"/>
    <w:rsid w:val="005270ED"/>
    <w:rsid w:val="00527946"/>
    <w:rsid w:val="00531B25"/>
    <w:rsid w:val="005323B3"/>
    <w:rsid w:val="0053256D"/>
    <w:rsid w:val="00533264"/>
    <w:rsid w:val="00534B91"/>
    <w:rsid w:val="00534C65"/>
    <w:rsid w:val="00542D85"/>
    <w:rsid w:val="00544B4C"/>
    <w:rsid w:val="00544B6C"/>
    <w:rsid w:val="0054692F"/>
    <w:rsid w:val="00552E9D"/>
    <w:rsid w:val="005630EE"/>
    <w:rsid w:val="00565A86"/>
    <w:rsid w:val="00565BEF"/>
    <w:rsid w:val="00565E47"/>
    <w:rsid w:val="0057029F"/>
    <w:rsid w:val="005753F9"/>
    <w:rsid w:val="005756B7"/>
    <w:rsid w:val="005829CB"/>
    <w:rsid w:val="00584D58"/>
    <w:rsid w:val="005866DE"/>
    <w:rsid w:val="0059005A"/>
    <w:rsid w:val="0059113C"/>
    <w:rsid w:val="005913FC"/>
    <w:rsid w:val="005917A8"/>
    <w:rsid w:val="00592C2A"/>
    <w:rsid w:val="005947AF"/>
    <w:rsid w:val="005955A1"/>
    <w:rsid w:val="005A04F9"/>
    <w:rsid w:val="005A0A4F"/>
    <w:rsid w:val="005A182C"/>
    <w:rsid w:val="005A20E3"/>
    <w:rsid w:val="005A47DC"/>
    <w:rsid w:val="005A4B20"/>
    <w:rsid w:val="005A57A4"/>
    <w:rsid w:val="005A7199"/>
    <w:rsid w:val="005B1A24"/>
    <w:rsid w:val="005C0BE1"/>
    <w:rsid w:val="005C18A0"/>
    <w:rsid w:val="005C2181"/>
    <w:rsid w:val="005C3E73"/>
    <w:rsid w:val="005C4C08"/>
    <w:rsid w:val="005C6C6B"/>
    <w:rsid w:val="005C70F1"/>
    <w:rsid w:val="005C76EA"/>
    <w:rsid w:val="005C773F"/>
    <w:rsid w:val="005D01D9"/>
    <w:rsid w:val="005D0EC2"/>
    <w:rsid w:val="005D0F08"/>
    <w:rsid w:val="005D2855"/>
    <w:rsid w:val="005D4F61"/>
    <w:rsid w:val="005F43DF"/>
    <w:rsid w:val="005F4667"/>
    <w:rsid w:val="005F5BEE"/>
    <w:rsid w:val="005F7F33"/>
    <w:rsid w:val="006036FC"/>
    <w:rsid w:val="00604C05"/>
    <w:rsid w:val="00605140"/>
    <w:rsid w:val="006066ED"/>
    <w:rsid w:val="006076CB"/>
    <w:rsid w:val="00614004"/>
    <w:rsid w:val="00615153"/>
    <w:rsid w:val="006152D2"/>
    <w:rsid w:val="00615886"/>
    <w:rsid w:val="006159FD"/>
    <w:rsid w:val="0062085B"/>
    <w:rsid w:val="00621B7B"/>
    <w:rsid w:val="00623D17"/>
    <w:rsid w:val="00623E3C"/>
    <w:rsid w:val="0062516F"/>
    <w:rsid w:val="00625B9E"/>
    <w:rsid w:val="00626BD9"/>
    <w:rsid w:val="00630FF9"/>
    <w:rsid w:val="0063469D"/>
    <w:rsid w:val="006361E7"/>
    <w:rsid w:val="00636E41"/>
    <w:rsid w:val="00637C64"/>
    <w:rsid w:val="00640ECC"/>
    <w:rsid w:val="00640FE9"/>
    <w:rsid w:val="006451C3"/>
    <w:rsid w:val="00645311"/>
    <w:rsid w:val="00645E0B"/>
    <w:rsid w:val="00647310"/>
    <w:rsid w:val="0065201A"/>
    <w:rsid w:val="006520E7"/>
    <w:rsid w:val="00654C90"/>
    <w:rsid w:val="00661CE6"/>
    <w:rsid w:val="0067202B"/>
    <w:rsid w:val="00672897"/>
    <w:rsid w:val="00673351"/>
    <w:rsid w:val="006771F7"/>
    <w:rsid w:val="006803AC"/>
    <w:rsid w:val="0068048B"/>
    <w:rsid w:val="0068497C"/>
    <w:rsid w:val="00694877"/>
    <w:rsid w:val="0069502F"/>
    <w:rsid w:val="006950F6"/>
    <w:rsid w:val="00695A8E"/>
    <w:rsid w:val="006A1366"/>
    <w:rsid w:val="006A1D62"/>
    <w:rsid w:val="006A3670"/>
    <w:rsid w:val="006A722F"/>
    <w:rsid w:val="006A7430"/>
    <w:rsid w:val="006B00C3"/>
    <w:rsid w:val="006B0EB2"/>
    <w:rsid w:val="006B5C3A"/>
    <w:rsid w:val="006B5F62"/>
    <w:rsid w:val="006B6AD9"/>
    <w:rsid w:val="006B70F0"/>
    <w:rsid w:val="006B75C0"/>
    <w:rsid w:val="006C0026"/>
    <w:rsid w:val="006C19AF"/>
    <w:rsid w:val="006C3707"/>
    <w:rsid w:val="006C37F7"/>
    <w:rsid w:val="006C408B"/>
    <w:rsid w:val="006C53A8"/>
    <w:rsid w:val="006C6567"/>
    <w:rsid w:val="006D13C3"/>
    <w:rsid w:val="006D2DB2"/>
    <w:rsid w:val="006D7159"/>
    <w:rsid w:val="006D78F8"/>
    <w:rsid w:val="006E064E"/>
    <w:rsid w:val="006E1C13"/>
    <w:rsid w:val="006F0609"/>
    <w:rsid w:val="006F333E"/>
    <w:rsid w:val="006F3810"/>
    <w:rsid w:val="006F4ABE"/>
    <w:rsid w:val="006F55DF"/>
    <w:rsid w:val="006F5B23"/>
    <w:rsid w:val="007007A5"/>
    <w:rsid w:val="00701496"/>
    <w:rsid w:val="00702124"/>
    <w:rsid w:val="00703DA5"/>
    <w:rsid w:val="007045C2"/>
    <w:rsid w:val="007048EA"/>
    <w:rsid w:val="00704BC2"/>
    <w:rsid w:val="00712CFC"/>
    <w:rsid w:val="00713E10"/>
    <w:rsid w:val="0071421A"/>
    <w:rsid w:val="00715808"/>
    <w:rsid w:val="007177FD"/>
    <w:rsid w:val="00724542"/>
    <w:rsid w:val="0072523B"/>
    <w:rsid w:val="00726577"/>
    <w:rsid w:val="00731339"/>
    <w:rsid w:val="00732281"/>
    <w:rsid w:val="007331FA"/>
    <w:rsid w:val="007361F9"/>
    <w:rsid w:val="00737E19"/>
    <w:rsid w:val="007415BF"/>
    <w:rsid w:val="0074253C"/>
    <w:rsid w:val="007439DB"/>
    <w:rsid w:val="00746DD1"/>
    <w:rsid w:val="00750414"/>
    <w:rsid w:val="0075201C"/>
    <w:rsid w:val="00752197"/>
    <w:rsid w:val="007521D6"/>
    <w:rsid w:val="00753C35"/>
    <w:rsid w:val="007564D1"/>
    <w:rsid w:val="00756ECC"/>
    <w:rsid w:val="0076068F"/>
    <w:rsid w:val="007613F0"/>
    <w:rsid w:val="00762838"/>
    <w:rsid w:val="007634AD"/>
    <w:rsid w:val="00764335"/>
    <w:rsid w:val="00764752"/>
    <w:rsid w:val="00770365"/>
    <w:rsid w:val="0077075D"/>
    <w:rsid w:val="007724A0"/>
    <w:rsid w:val="00774625"/>
    <w:rsid w:val="007748BD"/>
    <w:rsid w:val="0077738F"/>
    <w:rsid w:val="00782B6E"/>
    <w:rsid w:val="0079019C"/>
    <w:rsid w:val="00790FF1"/>
    <w:rsid w:val="00791F87"/>
    <w:rsid w:val="00793203"/>
    <w:rsid w:val="0079609C"/>
    <w:rsid w:val="00797AAA"/>
    <w:rsid w:val="007A10D9"/>
    <w:rsid w:val="007A1936"/>
    <w:rsid w:val="007A1C22"/>
    <w:rsid w:val="007A2A84"/>
    <w:rsid w:val="007A2E37"/>
    <w:rsid w:val="007A39D3"/>
    <w:rsid w:val="007A41C1"/>
    <w:rsid w:val="007A6B3E"/>
    <w:rsid w:val="007A7876"/>
    <w:rsid w:val="007A7E2C"/>
    <w:rsid w:val="007B6955"/>
    <w:rsid w:val="007B7010"/>
    <w:rsid w:val="007B7F55"/>
    <w:rsid w:val="007C10D6"/>
    <w:rsid w:val="007D4F48"/>
    <w:rsid w:val="007D63B0"/>
    <w:rsid w:val="007D640A"/>
    <w:rsid w:val="007D6E04"/>
    <w:rsid w:val="007D729A"/>
    <w:rsid w:val="007D7570"/>
    <w:rsid w:val="007E2BB0"/>
    <w:rsid w:val="007E64A2"/>
    <w:rsid w:val="007E7075"/>
    <w:rsid w:val="007F2252"/>
    <w:rsid w:val="007F62BB"/>
    <w:rsid w:val="007F6F4B"/>
    <w:rsid w:val="007F7741"/>
    <w:rsid w:val="00800D7F"/>
    <w:rsid w:val="0080324B"/>
    <w:rsid w:val="00805758"/>
    <w:rsid w:val="00805F08"/>
    <w:rsid w:val="00817984"/>
    <w:rsid w:val="008202A8"/>
    <w:rsid w:val="00821A3A"/>
    <w:rsid w:val="008230C5"/>
    <w:rsid w:val="00823C19"/>
    <w:rsid w:val="00824B4D"/>
    <w:rsid w:val="00825FB5"/>
    <w:rsid w:val="00826905"/>
    <w:rsid w:val="00830012"/>
    <w:rsid w:val="008305D4"/>
    <w:rsid w:val="008420F5"/>
    <w:rsid w:val="008420FE"/>
    <w:rsid w:val="008437BE"/>
    <w:rsid w:val="00853A78"/>
    <w:rsid w:val="008617B4"/>
    <w:rsid w:val="00861C95"/>
    <w:rsid w:val="00862B3F"/>
    <w:rsid w:val="00863D0C"/>
    <w:rsid w:val="00865AD2"/>
    <w:rsid w:val="00871180"/>
    <w:rsid w:val="00871AA7"/>
    <w:rsid w:val="008720A9"/>
    <w:rsid w:val="00875F85"/>
    <w:rsid w:val="00876E33"/>
    <w:rsid w:val="00883399"/>
    <w:rsid w:val="00883A34"/>
    <w:rsid w:val="008851A2"/>
    <w:rsid w:val="00885980"/>
    <w:rsid w:val="008859C8"/>
    <w:rsid w:val="0089332D"/>
    <w:rsid w:val="008944E8"/>
    <w:rsid w:val="00894721"/>
    <w:rsid w:val="00894B75"/>
    <w:rsid w:val="0089694C"/>
    <w:rsid w:val="008A15AA"/>
    <w:rsid w:val="008A4E52"/>
    <w:rsid w:val="008A5832"/>
    <w:rsid w:val="008A67B3"/>
    <w:rsid w:val="008A6C7B"/>
    <w:rsid w:val="008B370F"/>
    <w:rsid w:val="008B5349"/>
    <w:rsid w:val="008B5F80"/>
    <w:rsid w:val="008C1738"/>
    <w:rsid w:val="008C18DC"/>
    <w:rsid w:val="008C18FA"/>
    <w:rsid w:val="008C1CDB"/>
    <w:rsid w:val="008C2AD5"/>
    <w:rsid w:val="008C4A3D"/>
    <w:rsid w:val="008C4B5C"/>
    <w:rsid w:val="008C71F6"/>
    <w:rsid w:val="008D2558"/>
    <w:rsid w:val="008D48E8"/>
    <w:rsid w:val="008D5548"/>
    <w:rsid w:val="008D73D5"/>
    <w:rsid w:val="008E0B9D"/>
    <w:rsid w:val="008E1EB6"/>
    <w:rsid w:val="008E2A12"/>
    <w:rsid w:val="008E50A4"/>
    <w:rsid w:val="008E56D2"/>
    <w:rsid w:val="008F1296"/>
    <w:rsid w:val="008F1C41"/>
    <w:rsid w:val="008F437B"/>
    <w:rsid w:val="008F64B2"/>
    <w:rsid w:val="008F77FB"/>
    <w:rsid w:val="0090034D"/>
    <w:rsid w:val="00902224"/>
    <w:rsid w:val="0091033A"/>
    <w:rsid w:val="00910DE8"/>
    <w:rsid w:val="0091167E"/>
    <w:rsid w:val="00911A36"/>
    <w:rsid w:val="00912ECF"/>
    <w:rsid w:val="00913CE9"/>
    <w:rsid w:val="0091471E"/>
    <w:rsid w:val="00922207"/>
    <w:rsid w:val="009226BB"/>
    <w:rsid w:val="00924C91"/>
    <w:rsid w:val="00925056"/>
    <w:rsid w:val="009253F7"/>
    <w:rsid w:val="00927D63"/>
    <w:rsid w:val="009302E5"/>
    <w:rsid w:val="0093079D"/>
    <w:rsid w:val="0093349C"/>
    <w:rsid w:val="00934FE9"/>
    <w:rsid w:val="00936C6B"/>
    <w:rsid w:val="0094022B"/>
    <w:rsid w:val="0094114E"/>
    <w:rsid w:val="0094524D"/>
    <w:rsid w:val="009472C9"/>
    <w:rsid w:val="00947BEF"/>
    <w:rsid w:val="009500AE"/>
    <w:rsid w:val="009503EE"/>
    <w:rsid w:val="00950DAC"/>
    <w:rsid w:val="00952B1C"/>
    <w:rsid w:val="009540B9"/>
    <w:rsid w:val="00954182"/>
    <w:rsid w:val="00954610"/>
    <w:rsid w:val="009579C8"/>
    <w:rsid w:val="00957A9F"/>
    <w:rsid w:val="00960121"/>
    <w:rsid w:val="00965300"/>
    <w:rsid w:val="00965A64"/>
    <w:rsid w:val="009666E6"/>
    <w:rsid w:val="00970AD2"/>
    <w:rsid w:val="009721B7"/>
    <w:rsid w:val="009739EF"/>
    <w:rsid w:val="00980DD2"/>
    <w:rsid w:val="00982AB5"/>
    <w:rsid w:val="00982F64"/>
    <w:rsid w:val="009918B0"/>
    <w:rsid w:val="00991956"/>
    <w:rsid w:val="009919B4"/>
    <w:rsid w:val="009946F3"/>
    <w:rsid w:val="00995B94"/>
    <w:rsid w:val="009A1167"/>
    <w:rsid w:val="009A15F2"/>
    <w:rsid w:val="009A1A41"/>
    <w:rsid w:val="009A2045"/>
    <w:rsid w:val="009A32A8"/>
    <w:rsid w:val="009A5DBA"/>
    <w:rsid w:val="009A6D44"/>
    <w:rsid w:val="009A6EFA"/>
    <w:rsid w:val="009B1195"/>
    <w:rsid w:val="009B4466"/>
    <w:rsid w:val="009B4E55"/>
    <w:rsid w:val="009B75A2"/>
    <w:rsid w:val="009C1D9F"/>
    <w:rsid w:val="009C331F"/>
    <w:rsid w:val="009C335E"/>
    <w:rsid w:val="009C65D7"/>
    <w:rsid w:val="009C6FA3"/>
    <w:rsid w:val="009D0A0A"/>
    <w:rsid w:val="009D12FC"/>
    <w:rsid w:val="009D6DF8"/>
    <w:rsid w:val="009D76D3"/>
    <w:rsid w:val="009E0DC9"/>
    <w:rsid w:val="009E25A8"/>
    <w:rsid w:val="009E33D1"/>
    <w:rsid w:val="009E45F7"/>
    <w:rsid w:val="009E4B49"/>
    <w:rsid w:val="009E5402"/>
    <w:rsid w:val="009F217A"/>
    <w:rsid w:val="009F30E8"/>
    <w:rsid w:val="009F3CB1"/>
    <w:rsid w:val="009F66C5"/>
    <w:rsid w:val="009F6D14"/>
    <w:rsid w:val="009F734D"/>
    <w:rsid w:val="009F7DA5"/>
    <w:rsid w:val="00A0128F"/>
    <w:rsid w:val="00A01EAA"/>
    <w:rsid w:val="00A03DA0"/>
    <w:rsid w:val="00A05367"/>
    <w:rsid w:val="00A057C7"/>
    <w:rsid w:val="00A073DE"/>
    <w:rsid w:val="00A073E0"/>
    <w:rsid w:val="00A07FB7"/>
    <w:rsid w:val="00A115A9"/>
    <w:rsid w:val="00A125F0"/>
    <w:rsid w:val="00A1388A"/>
    <w:rsid w:val="00A13CFA"/>
    <w:rsid w:val="00A14554"/>
    <w:rsid w:val="00A14D1D"/>
    <w:rsid w:val="00A158D3"/>
    <w:rsid w:val="00A16AB0"/>
    <w:rsid w:val="00A17DF6"/>
    <w:rsid w:val="00A21A24"/>
    <w:rsid w:val="00A21EA1"/>
    <w:rsid w:val="00A233C9"/>
    <w:rsid w:val="00A24B41"/>
    <w:rsid w:val="00A259C6"/>
    <w:rsid w:val="00A25E03"/>
    <w:rsid w:val="00A30F49"/>
    <w:rsid w:val="00A32B71"/>
    <w:rsid w:val="00A33671"/>
    <w:rsid w:val="00A34E57"/>
    <w:rsid w:val="00A36289"/>
    <w:rsid w:val="00A37308"/>
    <w:rsid w:val="00A3730F"/>
    <w:rsid w:val="00A37BDF"/>
    <w:rsid w:val="00A40C0E"/>
    <w:rsid w:val="00A40FDA"/>
    <w:rsid w:val="00A45B23"/>
    <w:rsid w:val="00A45C09"/>
    <w:rsid w:val="00A47C6C"/>
    <w:rsid w:val="00A51197"/>
    <w:rsid w:val="00A52F02"/>
    <w:rsid w:val="00A55A0A"/>
    <w:rsid w:val="00A565B5"/>
    <w:rsid w:val="00A5707B"/>
    <w:rsid w:val="00A61360"/>
    <w:rsid w:val="00A615E7"/>
    <w:rsid w:val="00A63E16"/>
    <w:rsid w:val="00A659CB"/>
    <w:rsid w:val="00A67915"/>
    <w:rsid w:val="00A67B98"/>
    <w:rsid w:val="00A7077D"/>
    <w:rsid w:val="00A71836"/>
    <w:rsid w:val="00A71950"/>
    <w:rsid w:val="00A72A77"/>
    <w:rsid w:val="00A767B2"/>
    <w:rsid w:val="00A77422"/>
    <w:rsid w:val="00A77F20"/>
    <w:rsid w:val="00A87043"/>
    <w:rsid w:val="00A87650"/>
    <w:rsid w:val="00A9116E"/>
    <w:rsid w:val="00A929D1"/>
    <w:rsid w:val="00A92E7E"/>
    <w:rsid w:val="00A973A2"/>
    <w:rsid w:val="00AA2426"/>
    <w:rsid w:val="00AA279A"/>
    <w:rsid w:val="00AA310A"/>
    <w:rsid w:val="00AA599D"/>
    <w:rsid w:val="00AA7E92"/>
    <w:rsid w:val="00AB017B"/>
    <w:rsid w:val="00AB0957"/>
    <w:rsid w:val="00AB0A1E"/>
    <w:rsid w:val="00AB12EB"/>
    <w:rsid w:val="00AB64EC"/>
    <w:rsid w:val="00AC3B85"/>
    <w:rsid w:val="00AC43FA"/>
    <w:rsid w:val="00AC5FAE"/>
    <w:rsid w:val="00AC6798"/>
    <w:rsid w:val="00AD035E"/>
    <w:rsid w:val="00AD639B"/>
    <w:rsid w:val="00AE1499"/>
    <w:rsid w:val="00AE2E20"/>
    <w:rsid w:val="00AE2E89"/>
    <w:rsid w:val="00AE51DD"/>
    <w:rsid w:val="00AE5798"/>
    <w:rsid w:val="00AE66D9"/>
    <w:rsid w:val="00AF2E3F"/>
    <w:rsid w:val="00AF2E76"/>
    <w:rsid w:val="00AF7043"/>
    <w:rsid w:val="00AF7C5B"/>
    <w:rsid w:val="00B00A96"/>
    <w:rsid w:val="00B00AC5"/>
    <w:rsid w:val="00B026A6"/>
    <w:rsid w:val="00B034CE"/>
    <w:rsid w:val="00B05831"/>
    <w:rsid w:val="00B068A8"/>
    <w:rsid w:val="00B07CFB"/>
    <w:rsid w:val="00B13D73"/>
    <w:rsid w:val="00B16599"/>
    <w:rsid w:val="00B20EDB"/>
    <w:rsid w:val="00B345D3"/>
    <w:rsid w:val="00B36026"/>
    <w:rsid w:val="00B36227"/>
    <w:rsid w:val="00B41253"/>
    <w:rsid w:val="00B44E06"/>
    <w:rsid w:val="00B459FD"/>
    <w:rsid w:val="00B46F91"/>
    <w:rsid w:val="00B5018A"/>
    <w:rsid w:val="00B53510"/>
    <w:rsid w:val="00B6263F"/>
    <w:rsid w:val="00B62C8F"/>
    <w:rsid w:val="00B64E78"/>
    <w:rsid w:val="00B65CF1"/>
    <w:rsid w:val="00B66190"/>
    <w:rsid w:val="00B7188C"/>
    <w:rsid w:val="00B7222B"/>
    <w:rsid w:val="00B77D2A"/>
    <w:rsid w:val="00B8129C"/>
    <w:rsid w:val="00B82E2A"/>
    <w:rsid w:val="00B86156"/>
    <w:rsid w:val="00B90904"/>
    <w:rsid w:val="00B93C83"/>
    <w:rsid w:val="00B95098"/>
    <w:rsid w:val="00BA2301"/>
    <w:rsid w:val="00BA3BFD"/>
    <w:rsid w:val="00BA7195"/>
    <w:rsid w:val="00BA72CA"/>
    <w:rsid w:val="00BB1310"/>
    <w:rsid w:val="00BB19FC"/>
    <w:rsid w:val="00BB4097"/>
    <w:rsid w:val="00BB54B2"/>
    <w:rsid w:val="00BB61B5"/>
    <w:rsid w:val="00BC03E3"/>
    <w:rsid w:val="00BC2F67"/>
    <w:rsid w:val="00BC327F"/>
    <w:rsid w:val="00BC3B6B"/>
    <w:rsid w:val="00BC413D"/>
    <w:rsid w:val="00BC5C94"/>
    <w:rsid w:val="00BC6E5C"/>
    <w:rsid w:val="00BC7B08"/>
    <w:rsid w:val="00BD4E8D"/>
    <w:rsid w:val="00BD5D96"/>
    <w:rsid w:val="00BD6D5E"/>
    <w:rsid w:val="00BE0830"/>
    <w:rsid w:val="00BE2E02"/>
    <w:rsid w:val="00BE36CE"/>
    <w:rsid w:val="00BE6287"/>
    <w:rsid w:val="00BE6505"/>
    <w:rsid w:val="00BE75FE"/>
    <w:rsid w:val="00BE7D22"/>
    <w:rsid w:val="00BF0264"/>
    <w:rsid w:val="00BF0934"/>
    <w:rsid w:val="00BF0940"/>
    <w:rsid w:val="00BF2075"/>
    <w:rsid w:val="00BF3FDF"/>
    <w:rsid w:val="00BF57C5"/>
    <w:rsid w:val="00BF6F7B"/>
    <w:rsid w:val="00BF773B"/>
    <w:rsid w:val="00C009D6"/>
    <w:rsid w:val="00C02B12"/>
    <w:rsid w:val="00C0355D"/>
    <w:rsid w:val="00C06670"/>
    <w:rsid w:val="00C06875"/>
    <w:rsid w:val="00C1116C"/>
    <w:rsid w:val="00C20A74"/>
    <w:rsid w:val="00C21FD8"/>
    <w:rsid w:val="00C24856"/>
    <w:rsid w:val="00C3100A"/>
    <w:rsid w:val="00C32A23"/>
    <w:rsid w:val="00C349E2"/>
    <w:rsid w:val="00C34ACE"/>
    <w:rsid w:val="00C35F3D"/>
    <w:rsid w:val="00C37C87"/>
    <w:rsid w:val="00C4109F"/>
    <w:rsid w:val="00C417F3"/>
    <w:rsid w:val="00C41E78"/>
    <w:rsid w:val="00C430A7"/>
    <w:rsid w:val="00C439E4"/>
    <w:rsid w:val="00C453FA"/>
    <w:rsid w:val="00C45ADE"/>
    <w:rsid w:val="00C46AF1"/>
    <w:rsid w:val="00C5025F"/>
    <w:rsid w:val="00C5148B"/>
    <w:rsid w:val="00C5169D"/>
    <w:rsid w:val="00C60F7F"/>
    <w:rsid w:val="00C63172"/>
    <w:rsid w:val="00C64403"/>
    <w:rsid w:val="00C64451"/>
    <w:rsid w:val="00C64A28"/>
    <w:rsid w:val="00C6777B"/>
    <w:rsid w:val="00C70ED7"/>
    <w:rsid w:val="00C73BDE"/>
    <w:rsid w:val="00C76B09"/>
    <w:rsid w:val="00C81C03"/>
    <w:rsid w:val="00C821E2"/>
    <w:rsid w:val="00C84311"/>
    <w:rsid w:val="00C85E96"/>
    <w:rsid w:val="00C860DB"/>
    <w:rsid w:val="00C9160F"/>
    <w:rsid w:val="00C937D7"/>
    <w:rsid w:val="00C93FD4"/>
    <w:rsid w:val="00C948DB"/>
    <w:rsid w:val="00C96794"/>
    <w:rsid w:val="00C968A6"/>
    <w:rsid w:val="00C969E1"/>
    <w:rsid w:val="00C97E20"/>
    <w:rsid w:val="00CA0B93"/>
    <w:rsid w:val="00CA2B34"/>
    <w:rsid w:val="00CA6A13"/>
    <w:rsid w:val="00CA7E19"/>
    <w:rsid w:val="00CB1CCC"/>
    <w:rsid w:val="00CB3539"/>
    <w:rsid w:val="00CB4632"/>
    <w:rsid w:val="00CB4EBB"/>
    <w:rsid w:val="00CC3C99"/>
    <w:rsid w:val="00CC4BDB"/>
    <w:rsid w:val="00CC4E06"/>
    <w:rsid w:val="00CC50F2"/>
    <w:rsid w:val="00CC6C4D"/>
    <w:rsid w:val="00CC7219"/>
    <w:rsid w:val="00CC75C2"/>
    <w:rsid w:val="00CD1366"/>
    <w:rsid w:val="00CD1D0F"/>
    <w:rsid w:val="00CD2C47"/>
    <w:rsid w:val="00CD32FA"/>
    <w:rsid w:val="00CD3B44"/>
    <w:rsid w:val="00CD698C"/>
    <w:rsid w:val="00CE2EFC"/>
    <w:rsid w:val="00CE3AC5"/>
    <w:rsid w:val="00CE4988"/>
    <w:rsid w:val="00CE4FA4"/>
    <w:rsid w:val="00CE545E"/>
    <w:rsid w:val="00CE6689"/>
    <w:rsid w:val="00CE6F6A"/>
    <w:rsid w:val="00CF011E"/>
    <w:rsid w:val="00CF02E1"/>
    <w:rsid w:val="00CF07E4"/>
    <w:rsid w:val="00CF3862"/>
    <w:rsid w:val="00CF6650"/>
    <w:rsid w:val="00D000FA"/>
    <w:rsid w:val="00D06A0B"/>
    <w:rsid w:val="00D072CF"/>
    <w:rsid w:val="00D111DA"/>
    <w:rsid w:val="00D1141A"/>
    <w:rsid w:val="00D12DF4"/>
    <w:rsid w:val="00D1683E"/>
    <w:rsid w:val="00D170DD"/>
    <w:rsid w:val="00D21A94"/>
    <w:rsid w:val="00D21F38"/>
    <w:rsid w:val="00D22C1C"/>
    <w:rsid w:val="00D2309D"/>
    <w:rsid w:val="00D23B44"/>
    <w:rsid w:val="00D25B3C"/>
    <w:rsid w:val="00D26FC6"/>
    <w:rsid w:val="00D27016"/>
    <w:rsid w:val="00D2730E"/>
    <w:rsid w:val="00D30646"/>
    <w:rsid w:val="00D31314"/>
    <w:rsid w:val="00D34058"/>
    <w:rsid w:val="00D35A3D"/>
    <w:rsid w:val="00D35B7E"/>
    <w:rsid w:val="00D40306"/>
    <w:rsid w:val="00D415FD"/>
    <w:rsid w:val="00D4521F"/>
    <w:rsid w:val="00D458DA"/>
    <w:rsid w:val="00D46622"/>
    <w:rsid w:val="00D47F07"/>
    <w:rsid w:val="00D50136"/>
    <w:rsid w:val="00D50B31"/>
    <w:rsid w:val="00D51975"/>
    <w:rsid w:val="00D5266A"/>
    <w:rsid w:val="00D52985"/>
    <w:rsid w:val="00D54547"/>
    <w:rsid w:val="00D63344"/>
    <w:rsid w:val="00D639E1"/>
    <w:rsid w:val="00D63F6C"/>
    <w:rsid w:val="00D67589"/>
    <w:rsid w:val="00D676C8"/>
    <w:rsid w:val="00D707DC"/>
    <w:rsid w:val="00D7198A"/>
    <w:rsid w:val="00D75C52"/>
    <w:rsid w:val="00D76AFF"/>
    <w:rsid w:val="00D77516"/>
    <w:rsid w:val="00D8033F"/>
    <w:rsid w:val="00D80E8E"/>
    <w:rsid w:val="00D83143"/>
    <w:rsid w:val="00D867C4"/>
    <w:rsid w:val="00D86BC3"/>
    <w:rsid w:val="00D87EC7"/>
    <w:rsid w:val="00D91095"/>
    <w:rsid w:val="00D9149A"/>
    <w:rsid w:val="00D93AE8"/>
    <w:rsid w:val="00D963DA"/>
    <w:rsid w:val="00D971D1"/>
    <w:rsid w:val="00D977C7"/>
    <w:rsid w:val="00DA0848"/>
    <w:rsid w:val="00DA1B20"/>
    <w:rsid w:val="00DA2EA9"/>
    <w:rsid w:val="00DA2F65"/>
    <w:rsid w:val="00DA4E99"/>
    <w:rsid w:val="00DA6DEC"/>
    <w:rsid w:val="00DB08BA"/>
    <w:rsid w:val="00DB4CAC"/>
    <w:rsid w:val="00DB6EB5"/>
    <w:rsid w:val="00DB77FF"/>
    <w:rsid w:val="00DC0E67"/>
    <w:rsid w:val="00DC157F"/>
    <w:rsid w:val="00DC445D"/>
    <w:rsid w:val="00DC4F63"/>
    <w:rsid w:val="00DC5F8F"/>
    <w:rsid w:val="00DC719C"/>
    <w:rsid w:val="00DD008E"/>
    <w:rsid w:val="00DD031F"/>
    <w:rsid w:val="00DD0F5D"/>
    <w:rsid w:val="00DD1057"/>
    <w:rsid w:val="00DD1122"/>
    <w:rsid w:val="00DD22FF"/>
    <w:rsid w:val="00DD429E"/>
    <w:rsid w:val="00DD44C4"/>
    <w:rsid w:val="00DD68B1"/>
    <w:rsid w:val="00DD762B"/>
    <w:rsid w:val="00DE4F75"/>
    <w:rsid w:val="00DE7EC1"/>
    <w:rsid w:val="00E026F0"/>
    <w:rsid w:val="00E041DB"/>
    <w:rsid w:val="00E144D7"/>
    <w:rsid w:val="00E14DE9"/>
    <w:rsid w:val="00E15883"/>
    <w:rsid w:val="00E17576"/>
    <w:rsid w:val="00E175F1"/>
    <w:rsid w:val="00E204D1"/>
    <w:rsid w:val="00E2224B"/>
    <w:rsid w:val="00E226F6"/>
    <w:rsid w:val="00E2276A"/>
    <w:rsid w:val="00E238CB"/>
    <w:rsid w:val="00E24A11"/>
    <w:rsid w:val="00E31F90"/>
    <w:rsid w:val="00E34028"/>
    <w:rsid w:val="00E34414"/>
    <w:rsid w:val="00E346B7"/>
    <w:rsid w:val="00E3604D"/>
    <w:rsid w:val="00E360CF"/>
    <w:rsid w:val="00E36AD7"/>
    <w:rsid w:val="00E377BA"/>
    <w:rsid w:val="00E41103"/>
    <w:rsid w:val="00E41800"/>
    <w:rsid w:val="00E43E26"/>
    <w:rsid w:val="00E43EFD"/>
    <w:rsid w:val="00E44D73"/>
    <w:rsid w:val="00E47112"/>
    <w:rsid w:val="00E5065A"/>
    <w:rsid w:val="00E5585D"/>
    <w:rsid w:val="00E57D3C"/>
    <w:rsid w:val="00E6012A"/>
    <w:rsid w:val="00E63B8D"/>
    <w:rsid w:val="00E66D97"/>
    <w:rsid w:val="00E6790F"/>
    <w:rsid w:val="00E71090"/>
    <w:rsid w:val="00E71409"/>
    <w:rsid w:val="00E73F4F"/>
    <w:rsid w:val="00E741A7"/>
    <w:rsid w:val="00E7532C"/>
    <w:rsid w:val="00E75F82"/>
    <w:rsid w:val="00E76204"/>
    <w:rsid w:val="00E7684C"/>
    <w:rsid w:val="00E77D35"/>
    <w:rsid w:val="00E84DA3"/>
    <w:rsid w:val="00E90158"/>
    <w:rsid w:val="00E907F9"/>
    <w:rsid w:val="00E90D54"/>
    <w:rsid w:val="00E96AF8"/>
    <w:rsid w:val="00EA0E80"/>
    <w:rsid w:val="00EA3BCF"/>
    <w:rsid w:val="00EA50E8"/>
    <w:rsid w:val="00EA51AE"/>
    <w:rsid w:val="00EA5EA8"/>
    <w:rsid w:val="00EA6643"/>
    <w:rsid w:val="00EB296F"/>
    <w:rsid w:val="00EB502F"/>
    <w:rsid w:val="00EB53F1"/>
    <w:rsid w:val="00EB6839"/>
    <w:rsid w:val="00EB7062"/>
    <w:rsid w:val="00EB7E8B"/>
    <w:rsid w:val="00EC062C"/>
    <w:rsid w:val="00EC19BD"/>
    <w:rsid w:val="00EC2AFE"/>
    <w:rsid w:val="00EC2B95"/>
    <w:rsid w:val="00EC4DD1"/>
    <w:rsid w:val="00EC6775"/>
    <w:rsid w:val="00ED7AB7"/>
    <w:rsid w:val="00EE06B4"/>
    <w:rsid w:val="00EE7847"/>
    <w:rsid w:val="00EF13C9"/>
    <w:rsid w:val="00EF1EB2"/>
    <w:rsid w:val="00EF3341"/>
    <w:rsid w:val="00EF59B1"/>
    <w:rsid w:val="00EF59C9"/>
    <w:rsid w:val="00EF6B51"/>
    <w:rsid w:val="00F03534"/>
    <w:rsid w:val="00F04EB0"/>
    <w:rsid w:val="00F05D9F"/>
    <w:rsid w:val="00F05DE7"/>
    <w:rsid w:val="00F10734"/>
    <w:rsid w:val="00F11847"/>
    <w:rsid w:val="00F146D9"/>
    <w:rsid w:val="00F17C16"/>
    <w:rsid w:val="00F21524"/>
    <w:rsid w:val="00F2162E"/>
    <w:rsid w:val="00F218B3"/>
    <w:rsid w:val="00F23623"/>
    <w:rsid w:val="00F237EB"/>
    <w:rsid w:val="00F259A6"/>
    <w:rsid w:val="00F260A6"/>
    <w:rsid w:val="00F30C05"/>
    <w:rsid w:val="00F36A5C"/>
    <w:rsid w:val="00F47EBB"/>
    <w:rsid w:val="00F5418C"/>
    <w:rsid w:val="00F55DD4"/>
    <w:rsid w:val="00F566B7"/>
    <w:rsid w:val="00F571DC"/>
    <w:rsid w:val="00F57454"/>
    <w:rsid w:val="00F619A3"/>
    <w:rsid w:val="00F62303"/>
    <w:rsid w:val="00F62AB8"/>
    <w:rsid w:val="00F63DBF"/>
    <w:rsid w:val="00F644D3"/>
    <w:rsid w:val="00F65AB7"/>
    <w:rsid w:val="00F674CC"/>
    <w:rsid w:val="00F73D32"/>
    <w:rsid w:val="00F7467C"/>
    <w:rsid w:val="00F74BEC"/>
    <w:rsid w:val="00F756A6"/>
    <w:rsid w:val="00F81E38"/>
    <w:rsid w:val="00F8283F"/>
    <w:rsid w:val="00F83F90"/>
    <w:rsid w:val="00F85404"/>
    <w:rsid w:val="00F947F1"/>
    <w:rsid w:val="00FA0172"/>
    <w:rsid w:val="00FA073F"/>
    <w:rsid w:val="00FA3187"/>
    <w:rsid w:val="00FA3556"/>
    <w:rsid w:val="00FA3852"/>
    <w:rsid w:val="00FA38AC"/>
    <w:rsid w:val="00FB0857"/>
    <w:rsid w:val="00FB3944"/>
    <w:rsid w:val="00FB49C9"/>
    <w:rsid w:val="00FB6BD8"/>
    <w:rsid w:val="00FB7E7F"/>
    <w:rsid w:val="00FC0479"/>
    <w:rsid w:val="00FC09AA"/>
    <w:rsid w:val="00FC30E2"/>
    <w:rsid w:val="00FC3198"/>
    <w:rsid w:val="00FC4532"/>
    <w:rsid w:val="00FC5D18"/>
    <w:rsid w:val="00FC7501"/>
    <w:rsid w:val="00FD0CE5"/>
    <w:rsid w:val="00FD1C43"/>
    <w:rsid w:val="00FD4A1A"/>
    <w:rsid w:val="00FD4BEF"/>
    <w:rsid w:val="00FD674D"/>
    <w:rsid w:val="00FD78DF"/>
    <w:rsid w:val="00FE3D49"/>
    <w:rsid w:val="00FE75AD"/>
    <w:rsid w:val="00FE7CC5"/>
    <w:rsid w:val="00FF0032"/>
    <w:rsid w:val="00FF16AB"/>
    <w:rsid w:val="00FF1ACA"/>
    <w:rsid w:val="00FF4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E8A468"/>
  <w15:chartTrackingRefBased/>
  <w15:docId w15:val="{9E9B9FC2-D7AF-41CA-AD3F-88613145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D415FD"/>
    <w:pPr>
      <w:widowControl w:val="0"/>
      <w:jc w:val="both"/>
    </w:pPr>
    <w:rPr>
      <w:rFonts w:ascii="Times New Roman" w:hAnsi="Times New Roman"/>
      <w:kern w:val="2"/>
      <w:sz w:val="21"/>
    </w:rPr>
  </w:style>
  <w:style w:type="paragraph" w:styleId="1">
    <w:name w:val="heading 1"/>
    <w:aliases w:val="見出し 1　東京都,Char,見出し 1　東京都1,Char1,見出し 1　東京都2,Char2,見出し 1　東京都3,Char3,見出し 1　東京都4,Char4,見出し 1　東京都11,Char11"/>
    <w:basedOn w:val="2"/>
    <w:next w:val="a3"/>
    <w:link w:val="11"/>
    <w:qFormat/>
    <w:rsid w:val="002A5B0C"/>
    <w:pPr>
      <w:numPr>
        <w:ilvl w:val="0"/>
      </w:numPr>
      <w:pBdr>
        <w:left w:val="none" w:sz="0" w:space="0" w:color="auto"/>
        <w:bottom w:val="none" w:sz="0" w:space="0" w:color="auto"/>
      </w:pBdr>
      <w:shd w:val="clear" w:color="auto" w:fill="E2EFD9" w:themeFill="accent6" w:themeFillTint="33"/>
      <w:spacing w:line="400" w:lineRule="exact"/>
      <w:outlineLvl w:val="0"/>
    </w:pPr>
    <w:rPr>
      <w:sz w:val="24"/>
    </w:rPr>
  </w:style>
  <w:style w:type="paragraph" w:styleId="2">
    <w:name w:val="heading 2"/>
    <w:aliases w:val="H2"/>
    <w:basedOn w:val="a2"/>
    <w:next w:val="a3"/>
    <w:link w:val="20"/>
    <w:qFormat/>
    <w:rsid w:val="002A5B0C"/>
    <w:pPr>
      <w:keepNext/>
      <w:numPr>
        <w:ilvl w:val="1"/>
        <w:numId w:val="1"/>
      </w:numPr>
      <w:pBdr>
        <w:left w:val="single" w:sz="48" w:space="4" w:color="BBC6CD"/>
        <w:bottom w:val="single" w:sz="12" w:space="1" w:color="BBC6CD"/>
      </w:pBdr>
      <w:topLinePunct/>
      <w:spacing w:afterLines="30" w:after="108"/>
      <w:outlineLvl w:val="1"/>
    </w:pPr>
    <w:rPr>
      <w:rFonts w:ascii="游ゴシック" w:eastAsia="游ゴシック" w:hAnsi="游ゴシック"/>
      <w:b/>
    </w:rPr>
  </w:style>
  <w:style w:type="paragraph" w:styleId="3">
    <w:name w:val="heading 3"/>
    <w:aliases w:val="H3,H31,H32,H33,H34,H311"/>
    <w:basedOn w:val="2"/>
    <w:next w:val="a3"/>
    <w:qFormat/>
    <w:rsid w:val="00D75C52"/>
    <w:pPr>
      <w:numPr>
        <w:ilvl w:val="2"/>
      </w:numPr>
      <w:pBdr>
        <w:left w:val="none" w:sz="0" w:space="0" w:color="auto"/>
        <w:bottom w:val="dotted" w:sz="24" w:space="1" w:color="BBC6CD"/>
      </w:pBdr>
      <w:outlineLvl w:val="2"/>
    </w:pPr>
  </w:style>
  <w:style w:type="paragraph" w:styleId="40">
    <w:name w:val="heading 4"/>
    <w:aliases w:val="14pt太字,見出し,見出し４,H4,①,H41,①1,14pt太字1,見出し1,見出し４1,H42,①2,14pt太字2,見出し2,見出し４2,H43,①3,14pt太字3,見出し3,見出し４3,H44,①4,14pt太字4,見出し4,見出し４4,H411,①11,14pt太字11,見出し11,見出し４11"/>
    <w:basedOn w:val="a2"/>
    <w:next w:val="a4"/>
    <w:qFormat/>
    <w:rsid w:val="00D707DC"/>
    <w:pPr>
      <w:keepNext/>
      <w:outlineLvl w:val="3"/>
    </w:pPr>
    <w:rPr>
      <w:rFonts w:ascii="Arial" w:eastAsia="ＭＳ ゴシック" w:hAnsi="Arial"/>
      <w:b/>
    </w:rPr>
  </w:style>
  <w:style w:type="paragraph" w:styleId="5">
    <w:name w:val="heading 5"/>
    <w:aliases w:val="12pt太字,見出し 5 Char,見出し５,見出し 5 Char1,12pt太字1,見出し５1,見出し 5 Char2,12pt太字2,見出し５2,見出し 5 Char3,12pt太字3,見出し５3,見出し 5 Char4,12pt太字4,見出し５4,見出し 5 Char11,12pt太字11,見出し５11"/>
    <w:basedOn w:val="a2"/>
    <w:next w:val="a4"/>
    <w:qFormat/>
    <w:rsid w:val="00D707DC"/>
    <w:pPr>
      <w:keepNext/>
      <w:outlineLvl w:val="4"/>
    </w:pPr>
    <w:rPr>
      <w:rFonts w:ascii="Arial" w:eastAsia="ＭＳ ゴシック" w:hAnsi="Arial"/>
      <w:b/>
    </w:rPr>
  </w:style>
  <w:style w:type="paragraph" w:styleId="6">
    <w:name w:val="heading 6"/>
    <w:aliases w:val="･12pt標準,見出し 6 Char,･12pt標準1,見出し 6 Char1,･12pt標準2,見出し 6 Char2,･12pt標準3,見出し 6 Char3,･12pt標準4,見出し 6 Char4,･12pt標準11,見出し 6 Char11"/>
    <w:basedOn w:val="a2"/>
    <w:next w:val="a4"/>
    <w:qFormat/>
    <w:rsid w:val="00D707DC"/>
    <w:pPr>
      <w:keepNext/>
      <w:outlineLvl w:val="5"/>
    </w:pPr>
    <w:rPr>
      <w:rFonts w:ascii="Arial" w:eastAsia="ＭＳ ゴシック" w:hAnsi="Arial"/>
      <w:b/>
    </w:rPr>
  </w:style>
  <w:style w:type="paragraph" w:styleId="7">
    <w:name w:val="heading 7"/>
    <w:basedOn w:val="a2"/>
    <w:next w:val="a2"/>
    <w:qFormat/>
    <w:rsid w:val="00D707DC"/>
    <w:pPr>
      <w:keepNext/>
      <w:jc w:val="right"/>
      <w:outlineLvl w:val="6"/>
    </w:pPr>
    <w:rPr>
      <w:rFonts w:ascii="ＭＳ ゴシック" w:eastAsia="ＭＳ ゴシック"/>
      <w:i/>
      <w:iC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3">
    <w:name w:val="Normal Indent"/>
    <w:aliases w:val="標準インデント Char,標準インデント Char Char,(項以上のレベルで使用)"/>
    <w:basedOn w:val="a2"/>
    <w:link w:val="a8"/>
    <w:pPr>
      <w:ind w:leftChars="100" w:left="100" w:firstLineChars="100" w:firstLine="100"/>
    </w:pPr>
  </w:style>
  <w:style w:type="paragraph" w:styleId="12">
    <w:name w:val="toc 1"/>
    <w:basedOn w:val="a2"/>
    <w:next w:val="a2"/>
    <w:autoRedefine/>
    <w:uiPriority w:val="39"/>
    <w:qFormat/>
    <w:pPr>
      <w:spacing w:beforeLines="50" w:before="50"/>
    </w:pPr>
    <w:rPr>
      <w:rFonts w:ascii="Arial" w:eastAsia="ＭＳ ゴシック" w:hAnsi="Arial"/>
      <w:b/>
      <w:noProof/>
      <w:sz w:val="24"/>
    </w:rPr>
  </w:style>
  <w:style w:type="paragraph" w:styleId="21">
    <w:name w:val="toc 2"/>
    <w:basedOn w:val="12"/>
    <w:next w:val="a2"/>
    <w:autoRedefine/>
    <w:uiPriority w:val="39"/>
    <w:qFormat/>
    <w:pPr>
      <w:tabs>
        <w:tab w:val="right" w:leader="dot" w:pos="9230"/>
      </w:tabs>
      <w:spacing w:beforeLines="0" w:before="0"/>
      <w:ind w:left="210"/>
    </w:pPr>
    <w:rPr>
      <w:b w:val="0"/>
      <w:sz w:val="21"/>
    </w:rPr>
  </w:style>
  <w:style w:type="paragraph" w:styleId="31">
    <w:name w:val="toc 3"/>
    <w:basedOn w:val="21"/>
    <w:next w:val="a2"/>
    <w:autoRedefine/>
    <w:uiPriority w:val="39"/>
    <w:qFormat/>
    <w:pPr>
      <w:ind w:left="420"/>
    </w:pPr>
  </w:style>
  <w:style w:type="paragraph" w:styleId="41">
    <w:name w:val="toc 4"/>
    <w:basedOn w:val="a2"/>
    <w:next w:val="a2"/>
    <w:autoRedefine/>
    <w:semiHidden/>
    <w:pPr>
      <w:ind w:left="630"/>
    </w:pPr>
  </w:style>
  <w:style w:type="paragraph" w:styleId="a9">
    <w:name w:val="caption"/>
    <w:basedOn w:val="a2"/>
    <w:next w:val="a2"/>
    <w:uiPriority w:val="35"/>
    <w:qFormat/>
    <w:rsid w:val="00D707DC"/>
    <w:pPr>
      <w:jc w:val="center"/>
    </w:pPr>
    <w:rPr>
      <w:rFonts w:ascii="Arial" w:eastAsia="ＭＳ ゴシック" w:hAnsi="Arial"/>
      <w:bCs/>
      <w:sz w:val="20"/>
    </w:rPr>
  </w:style>
  <w:style w:type="paragraph" w:styleId="aa">
    <w:name w:val="header"/>
    <w:basedOn w:val="a2"/>
    <w:link w:val="ab"/>
    <w:pPr>
      <w:tabs>
        <w:tab w:val="center" w:pos="4252"/>
        <w:tab w:val="right" w:pos="8504"/>
      </w:tabs>
      <w:snapToGrid w:val="0"/>
    </w:pPr>
  </w:style>
  <w:style w:type="paragraph" w:styleId="ac">
    <w:name w:val="footer"/>
    <w:basedOn w:val="a2"/>
    <w:link w:val="ad"/>
    <w:uiPriority w:val="99"/>
    <w:pPr>
      <w:tabs>
        <w:tab w:val="center" w:pos="4252"/>
        <w:tab w:val="right" w:pos="8504"/>
      </w:tabs>
      <w:snapToGrid w:val="0"/>
    </w:pPr>
  </w:style>
  <w:style w:type="character" w:styleId="ae">
    <w:name w:val="page number"/>
    <w:basedOn w:val="a5"/>
  </w:style>
  <w:style w:type="paragraph" w:customStyle="1" w:styleId="a">
    <w:name w:val="黒ポチ箇条書き"/>
    <w:basedOn w:val="a1"/>
    <w:pPr>
      <w:numPr>
        <w:numId w:val="3"/>
      </w:numPr>
      <w:tabs>
        <w:tab w:val="clear" w:pos="990"/>
        <w:tab w:val="num" w:pos="840"/>
      </w:tabs>
      <w:ind w:leftChars="300" w:left="400" w:hangingChars="100" w:hanging="100"/>
    </w:pPr>
  </w:style>
  <w:style w:type="paragraph" w:customStyle="1" w:styleId="a1">
    <w:name w:val="黒四角箇条書き"/>
    <w:basedOn w:val="a2"/>
    <w:pPr>
      <w:numPr>
        <w:numId w:val="2"/>
      </w:numPr>
      <w:tabs>
        <w:tab w:val="clear" w:pos="780"/>
        <w:tab w:val="num" w:pos="735"/>
      </w:tabs>
      <w:ind w:leftChars="200" w:left="350" w:rightChars="50" w:right="50" w:hangingChars="150" w:hanging="150"/>
    </w:pPr>
  </w:style>
  <w:style w:type="paragraph" w:styleId="af">
    <w:name w:val="List Bullet"/>
    <w:basedOn w:val="a2"/>
    <w:autoRedefine/>
    <w:pPr>
      <w:ind w:left="1050" w:hanging="420"/>
    </w:pPr>
  </w:style>
  <w:style w:type="paragraph" w:customStyle="1" w:styleId="abc">
    <w:name w:val="a)b)c)箇条書き"/>
    <w:basedOn w:val="a2"/>
    <w:pPr>
      <w:numPr>
        <w:ilvl w:val="2"/>
        <w:numId w:val="5"/>
      </w:numPr>
      <w:tabs>
        <w:tab w:val="clear" w:pos="1620"/>
        <w:tab w:val="num" w:pos="840"/>
      </w:tabs>
      <w:ind w:leftChars="250" w:left="607" w:rightChars="50" w:right="50" w:hanging="357"/>
    </w:pPr>
  </w:style>
  <w:style w:type="paragraph" w:customStyle="1" w:styleId="1230">
    <w:name w:val="1)2)3)箇条書き"/>
    <w:basedOn w:val="a2"/>
    <w:pPr>
      <w:numPr>
        <w:ilvl w:val="1"/>
        <w:numId w:val="5"/>
      </w:numPr>
      <w:tabs>
        <w:tab w:val="clear" w:pos="1200"/>
        <w:tab w:val="num" w:pos="840"/>
      </w:tabs>
      <w:ind w:leftChars="250" w:left="607" w:rightChars="50" w:right="50" w:hanging="357"/>
    </w:pPr>
  </w:style>
  <w:style w:type="paragraph" w:customStyle="1" w:styleId="af0">
    <w:name w:val="報告書タイトル"/>
    <w:basedOn w:val="af1"/>
    <w:rPr>
      <w:sz w:val="36"/>
    </w:rPr>
  </w:style>
  <w:style w:type="paragraph" w:styleId="af1">
    <w:name w:val="Title"/>
    <w:basedOn w:val="a2"/>
    <w:qFormat/>
    <w:rsid w:val="00D707DC"/>
    <w:pPr>
      <w:jc w:val="center"/>
      <w:outlineLvl w:val="0"/>
    </w:pPr>
    <w:rPr>
      <w:rFonts w:ascii="Arial" w:eastAsia="ＭＳ ゴシック" w:hAnsi="Arial" w:cs="Arial"/>
      <w:sz w:val="44"/>
      <w:szCs w:val="32"/>
    </w:rPr>
  </w:style>
  <w:style w:type="character" w:styleId="af2">
    <w:name w:val="Hyperlink"/>
    <w:basedOn w:val="a5"/>
    <w:uiPriority w:val="99"/>
    <w:rPr>
      <w:color w:val="0000FF"/>
      <w:u w:val="single"/>
    </w:rPr>
  </w:style>
  <w:style w:type="paragraph" w:styleId="50">
    <w:name w:val="toc 5"/>
    <w:basedOn w:val="a2"/>
    <w:next w:val="a2"/>
    <w:autoRedefine/>
    <w:semiHidden/>
    <w:pPr>
      <w:ind w:leftChars="400" w:left="840"/>
    </w:pPr>
  </w:style>
  <w:style w:type="paragraph" w:styleId="60">
    <w:name w:val="toc 6"/>
    <w:basedOn w:val="a2"/>
    <w:next w:val="a2"/>
    <w:autoRedefine/>
    <w:semiHidden/>
    <w:pPr>
      <w:ind w:leftChars="500" w:left="1050"/>
    </w:pPr>
  </w:style>
  <w:style w:type="paragraph" w:styleId="70">
    <w:name w:val="toc 7"/>
    <w:basedOn w:val="a2"/>
    <w:next w:val="a2"/>
    <w:autoRedefine/>
    <w:semiHidden/>
    <w:pPr>
      <w:ind w:leftChars="600" w:left="1260"/>
    </w:pPr>
  </w:style>
  <w:style w:type="paragraph" w:styleId="8">
    <w:name w:val="toc 8"/>
    <w:basedOn w:val="a2"/>
    <w:next w:val="a2"/>
    <w:autoRedefine/>
    <w:semiHidden/>
    <w:pPr>
      <w:ind w:leftChars="700" w:left="1470"/>
    </w:pPr>
  </w:style>
  <w:style w:type="paragraph" w:styleId="9">
    <w:name w:val="toc 9"/>
    <w:basedOn w:val="a2"/>
    <w:next w:val="a2"/>
    <w:autoRedefine/>
    <w:semiHidden/>
    <w:pPr>
      <w:ind w:leftChars="800" w:left="1680"/>
    </w:pPr>
  </w:style>
  <w:style w:type="paragraph" w:customStyle="1" w:styleId="123">
    <w:name w:val="123箇条書き"/>
    <w:basedOn w:val="a2"/>
    <w:pPr>
      <w:numPr>
        <w:numId w:val="5"/>
      </w:numPr>
      <w:ind w:rightChars="50" w:right="50"/>
    </w:pPr>
  </w:style>
  <w:style w:type="paragraph" w:customStyle="1" w:styleId="a4">
    <w:name w:val="標準インデント１"/>
    <w:basedOn w:val="a3"/>
    <w:pPr>
      <w:ind w:leftChars="200" w:left="200" w:rightChars="50" w:right="50"/>
    </w:pPr>
  </w:style>
  <w:style w:type="paragraph" w:customStyle="1" w:styleId="a0">
    <w:name w:val="※）注釈"/>
    <w:basedOn w:val="a2"/>
    <w:next w:val="a2"/>
    <w:pPr>
      <w:numPr>
        <w:numId w:val="4"/>
      </w:numPr>
      <w:tabs>
        <w:tab w:val="clear" w:pos="830"/>
        <w:tab w:val="left" w:pos="420"/>
      </w:tabs>
      <w:spacing w:line="240" w:lineRule="exact"/>
      <w:ind w:leftChars="200" w:left="350" w:rightChars="50" w:right="50" w:hangingChars="150" w:hanging="150"/>
    </w:pPr>
    <w:rPr>
      <w:sz w:val="18"/>
    </w:rPr>
  </w:style>
  <w:style w:type="paragraph" w:customStyle="1" w:styleId="Default">
    <w:name w:val="Default"/>
    <w:rsid w:val="0001164A"/>
    <w:pPr>
      <w:widowControl w:val="0"/>
      <w:autoSpaceDE w:val="0"/>
      <w:autoSpaceDN w:val="0"/>
      <w:adjustRightInd w:val="0"/>
    </w:pPr>
    <w:rPr>
      <w:rFonts w:ascii="ＭＳ 明朝" w:cs="ＭＳ 明朝"/>
      <w:color w:val="000000"/>
      <w:sz w:val="24"/>
      <w:szCs w:val="24"/>
    </w:rPr>
  </w:style>
  <w:style w:type="paragraph" w:customStyle="1" w:styleId="32">
    <w:name w:val="本文3"/>
    <w:basedOn w:val="af3"/>
    <w:rsid w:val="0001164A"/>
    <w:pPr>
      <w:widowControl/>
      <w:overflowPunct w:val="0"/>
      <w:topLinePunct/>
      <w:spacing w:line="280" w:lineRule="atLeast"/>
      <w:ind w:left="624"/>
    </w:pPr>
    <w:rPr>
      <w:rFonts w:eastAsia="ＭＳ Ｐ明朝"/>
      <w:kern w:val="20"/>
      <w:szCs w:val="24"/>
      <w:lang w:val="en-GB"/>
    </w:rPr>
  </w:style>
  <w:style w:type="paragraph" w:styleId="af3">
    <w:name w:val="Body Text"/>
    <w:basedOn w:val="a2"/>
    <w:link w:val="af4"/>
    <w:rsid w:val="0001164A"/>
  </w:style>
  <w:style w:type="character" w:customStyle="1" w:styleId="af4">
    <w:name w:val="本文 (文字)"/>
    <w:basedOn w:val="a5"/>
    <w:link w:val="af3"/>
    <w:rsid w:val="0001164A"/>
    <w:rPr>
      <w:rFonts w:ascii="Times New Roman" w:hAnsi="Times New Roman"/>
      <w:kern w:val="2"/>
      <w:sz w:val="21"/>
    </w:rPr>
  </w:style>
  <w:style w:type="table" w:styleId="af5">
    <w:name w:val="Table Grid"/>
    <w:basedOn w:val="a6"/>
    <w:rsid w:val="000116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2"/>
    <w:link w:val="23"/>
    <w:rsid w:val="0001164A"/>
    <w:pPr>
      <w:widowControl/>
      <w:overflowPunct w:val="0"/>
      <w:topLinePunct/>
      <w:ind w:left="510"/>
    </w:pPr>
    <w:rPr>
      <w:rFonts w:eastAsia="ＭＳ Ｐ明朝"/>
      <w:kern w:val="20"/>
      <w:szCs w:val="24"/>
      <w:lang w:val="en-GB"/>
    </w:rPr>
  </w:style>
  <w:style w:type="character" w:customStyle="1" w:styleId="23">
    <w:name w:val="本文 2 (文字)"/>
    <w:basedOn w:val="a5"/>
    <w:link w:val="22"/>
    <w:rsid w:val="0001164A"/>
    <w:rPr>
      <w:rFonts w:ascii="Times New Roman" w:eastAsia="ＭＳ Ｐ明朝" w:hAnsi="Times New Roman"/>
      <w:kern w:val="20"/>
      <w:sz w:val="21"/>
      <w:szCs w:val="24"/>
      <w:lang w:val="en-GB"/>
    </w:rPr>
  </w:style>
  <w:style w:type="paragraph" w:customStyle="1" w:styleId="02-01">
    <w:name w:val="本文02-01"/>
    <w:basedOn w:val="a2"/>
    <w:rsid w:val="0001164A"/>
    <w:pPr>
      <w:ind w:leftChars="200" w:left="200"/>
    </w:pPr>
    <w:rPr>
      <w:rFonts w:ascii="Century" w:hAnsi="Century"/>
      <w:szCs w:val="24"/>
      <w:lang w:val="en-GB"/>
    </w:rPr>
  </w:style>
  <w:style w:type="paragraph" w:styleId="af6">
    <w:name w:val="Balloon Text"/>
    <w:basedOn w:val="a2"/>
    <w:link w:val="af7"/>
    <w:rsid w:val="0001164A"/>
    <w:rPr>
      <w:rFonts w:asciiTheme="majorHAnsi" w:eastAsiaTheme="majorEastAsia" w:hAnsiTheme="majorHAnsi" w:cstheme="majorBidi"/>
      <w:sz w:val="18"/>
      <w:szCs w:val="18"/>
    </w:rPr>
  </w:style>
  <w:style w:type="character" w:customStyle="1" w:styleId="af7">
    <w:name w:val="吹き出し (文字)"/>
    <w:basedOn w:val="a5"/>
    <w:link w:val="af6"/>
    <w:rsid w:val="0001164A"/>
    <w:rPr>
      <w:rFonts w:asciiTheme="majorHAnsi" w:eastAsiaTheme="majorEastAsia" w:hAnsiTheme="majorHAnsi" w:cstheme="majorBidi"/>
      <w:kern w:val="2"/>
      <w:sz w:val="18"/>
      <w:szCs w:val="18"/>
    </w:rPr>
  </w:style>
  <w:style w:type="character" w:customStyle="1" w:styleId="a8">
    <w:name w:val="標準インデント (文字)"/>
    <w:aliases w:val="標準インデント Char (文字),標準インデント Char Char (文字),(項以上のレベルで使用) (文字)"/>
    <w:link w:val="a3"/>
    <w:rsid w:val="0001164A"/>
    <w:rPr>
      <w:rFonts w:ascii="Times New Roman" w:hAnsi="Times New Roman"/>
      <w:kern w:val="2"/>
      <w:sz w:val="21"/>
    </w:rPr>
  </w:style>
  <w:style w:type="character" w:styleId="af8">
    <w:name w:val="annotation reference"/>
    <w:basedOn w:val="a5"/>
    <w:uiPriority w:val="99"/>
    <w:rsid w:val="0001164A"/>
    <w:rPr>
      <w:sz w:val="18"/>
      <w:szCs w:val="18"/>
    </w:rPr>
  </w:style>
  <w:style w:type="paragraph" w:styleId="af9">
    <w:name w:val="annotation text"/>
    <w:basedOn w:val="a2"/>
    <w:link w:val="afa"/>
    <w:uiPriority w:val="99"/>
    <w:rsid w:val="0001164A"/>
    <w:pPr>
      <w:jc w:val="left"/>
    </w:pPr>
  </w:style>
  <w:style w:type="character" w:customStyle="1" w:styleId="afa">
    <w:name w:val="コメント文字列 (文字)"/>
    <w:basedOn w:val="a5"/>
    <w:link w:val="af9"/>
    <w:uiPriority w:val="99"/>
    <w:rsid w:val="0001164A"/>
    <w:rPr>
      <w:rFonts w:ascii="Times New Roman" w:hAnsi="Times New Roman"/>
      <w:kern w:val="2"/>
      <w:sz w:val="21"/>
    </w:rPr>
  </w:style>
  <w:style w:type="paragraph" w:styleId="afb">
    <w:name w:val="annotation subject"/>
    <w:basedOn w:val="af9"/>
    <w:next w:val="af9"/>
    <w:link w:val="afc"/>
    <w:rsid w:val="0001164A"/>
    <w:rPr>
      <w:b/>
      <w:bCs/>
    </w:rPr>
  </w:style>
  <w:style w:type="character" w:customStyle="1" w:styleId="afc">
    <w:name w:val="コメント内容 (文字)"/>
    <w:basedOn w:val="afa"/>
    <w:link w:val="afb"/>
    <w:rsid w:val="0001164A"/>
    <w:rPr>
      <w:rFonts w:ascii="Times New Roman" w:hAnsi="Times New Roman"/>
      <w:b/>
      <w:bCs/>
      <w:kern w:val="2"/>
      <w:sz w:val="21"/>
    </w:rPr>
  </w:style>
  <w:style w:type="numbering" w:customStyle="1" w:styleId="10">
    <w:name w:val="スタイル1"/>
    <w:uiPriority w:val="99"/>
    <w:rsid w:val="0001164A"/>
    <w:pPr>
      <w:numPr>
        <w:numId w:val="6"/>
      </w:numPr>
    </w:pPr>
  </w:style>
  <w:style w:type="paragraph" w:customStyle="1" w:styleId="51">
    <w:name w:val="スタイル5"/>
    <w:basedOn w:val="a2"/>
    <w:link w:val="52"/>
    <w:qFormat/>
    <w:rsid w:val="006803AC"/>
    <w:pPr>
      <w:overflowPunct w:val="0"/>
      <w:ind w:firstLineChars="100" w:firstLine="210"/>
      <w:textAlignment w:val="center"/>
    </w:pPr>
    <w:rPr>
      <w:rFonts w:ascii="游ゴシック" w:eastAsia="游ゴシック" w:hAnsi="游ゴシック"/>
      <w:szCs w:val="24"/>
    </w:rPr>
  </w:style>
  <w:style w:type="character" w:customStyle="1" w:styleId="52">
    <w:name w:val="スタイル5 (文字)"/>
    <w:link w:val="51"/>
    <w:rsid w:val="006803AC"/>
    <w:rPr>
      <w:rFonts w:ascii="游ゴシック" w:eastAsia="游ゴシック" w:hAnsi="游ゴシック"/>
      <w:kern w:val="2"/>
      <w:sz w:val="21"/>
      <w:szCs w:val="24"/>
    </w:rPr>
  </w:style>
  <w:style w:type="paragraph" w:customStyle="1" w:styleId="33">
    <w:name w:val="スタイル 見出し3"/>
    <w:basedOn w:val="a2"/>
    <w:rsid w:val="0001164A"/>
    <w:pPr>
      <w:ind w:leftChars="250" w:left="250"/>
    </w:pPr>
    <w:rPr>
      <w:rFonts w:ascii="ＭＳ 明朝" w:cs="ＭＳ 明朝"/>
      <w:szCs w:val="21"/>
    </w:rPr>
  </w:style>
  <w:style w:type="character" w:customStyle="1" w:styleId="afd">
    <w:name w:val="脚注文字列 (文字)"/>
    <w:link w:val="afe"/>
    <w:uiPriority w:val="99"/>
    <w:rsid w:val="0001164A"/>
    <w:rPr>
      <w:kern w:val="2"/>
      <w:sz w:val="21"/>
      <w:szCs w:val="22"/>
    </w:rPr>
  </w:style>
  <w:style w:type="paragraph" w:styleId="afe">
    <w:name w:val="footnote text"/>
    <w:basedOn w:val="a2"/>
    <w:link w:val="afd"/>
    <w:uiPriority w:val="99"/>
    <w:unhideWhenUsed/>
    <w:rsid w:val="0001164A"/>
    <w:pPr>
      <w:snapToGrid w:val="0"/>
      <w:jc w:val="left"/>
    </w:pPr>
    <w:rPr>
      <w:rFonts w:ascii="Century" w:hAnsi="Century"/>
      <w:szCs w:val="22"/>
    </w:rPr>
  </w:style>
  <w:style w:type="character" w:customStyle="1" w:styleId="13">
    <w:name w:val="脚注文字列 (文字)1"/>
    <w:basedOn w:val="a5"/>
    <w:rsid w:val="0001164A"/>
    <w:rPr>
      <w:rFonts w:ascii="Times New Roman" w:hAnsi="Times New Roman"/>
      <w:kern w:val="2"/>
      <w:sz w:val="21"/>
    </w:rPr>
  </w:style>
  <w:style w:type="paragraph" w:styleId="Web">
    <w:name w:val="Normal (Web)"/>
    <w:basedOn w:val="a2"/>
    <w:uiPriority w:val="99"/>
    <w:unhideWhenUsed/>
    <w:rsid w:val="0001164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
    <w:name w:val="List Paragraph"/>
    <w:basedOn w:val="a2"/>
    <w:uiPriority w:val="34"/>
    <w:qFormat/>
    <w:rsid w:val="0001164A"/>
    <w:pPr>
      <w:ind w:leftChars="400" w:left="840"/>
    </w:pPr>
  </w:style>
  <w:style w:type="table" w:customStyle="1" w:styleId="14">
    <w:name w:val="表 (格子)1"/>
    <w:basedOn w:val="a6"/>
    <w:next w:val="af5"/>
    <w:rsid w:val="0001164A"/>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フッター (文字)"/>
    <w:basedOn w:val="a5"/>
    <w:link w:val="ac"/>
    <w:uiPriority w:val="99"/>
    <w:rsid w:val="0001164A"/>
    <w:rPr>
      <w:rFonts w:ascii="Times New Roman" w:hAnsi="Times New Roman"/>
      <w:kern w:val="2"/>
      <w:sz w:val="21"/>
    </w:rPr>
  </w:style>
  <w:style w:type="paragraph" w:styleId="aff0">
    <w:name w:val="Date"/>
    <w:basedOn w:val="a2"/>
    <w:next w:val="a2"/>
    <w:link w:val="aff1"/>
    <w:rsid w:val="0001164A"/>
  </w:style>
  <w:style w:type="character" w:customStyle="1" w:styleId="aff1">
    <w:name w:val="日付 (文字)"/>
    <w:basedOn w:val="a5"/>
    <w:link w:val="aff0"/>
    <w:rsid w:val="0001164A"/>
    <w:rPr>
      <w:rFonts w:ascii="Times New Roman" w:hAnsi="Times New Roman"/>
      <w:kern w:val="2"/>
      <w:sz w:val="21"/>
    </w:rPr>
  </w:style>
  <w:style w:type="paragraph" w:styleId="aff2">
    <w:name w:val="TOC Heading"/>
    <w:basedOn w:val="1"/>
    <w:next w:val="a2"/>
    <w:uiPriority w:val="39"/>
    <w:unhideWhenUsed/>
    <w:qFormat/>
    <w:rsid w:val="0001164A"/>
    <w:pPr>
      <w:keepLines/>
      <w:widowControl/>
      <w:numPr>
        <w:numId w:val="0"/>
      </w:numPr>
      <w:spacing w:before="480" w:line="276" w:lineRule="auto"/>
      <w:jc w:val="left"/>
      <w:outlineLvl w:val="9"/>
    </w:pPr>
    <w:rPr>
      <w:rFonts w:asciiTheme="majorHAnsi" w:eastAsiaTheme="majorEastAsia" w:hAnsiTheme="majorHAnsi" w:cstheme="majorBidi"/>
      <w:bCs/>
      <w:color w:val="2E74B5" w:themeColor="accent1" w:themeShade="BF"/>
      <w:kern w:val="0"/>
      <w:sz w:val="28"/>
      <w:szCs w:val="28"/>
    </w:rPr>
  </w:style>
  <w:style w:type="character" w:customStyle="1" w:styleId="11">
    <w:name w:val="見出し 1 (文字)"/>
    <w:aliases w:val="見出し 1　東京都 (文字),Char (文字),見出し 1　東京都1 (文字),Char1 (文字),見出し 1　東京都2 (文字),Char2 (文字),見出し 1　東京都3 (文字),Char3 (文字),見出し 1　東京都4 (文字),Char4 (文字),見出し 1　東京都11 (文字),Char11 (文字)"/>
    <w:basedOn w:val="a5"/>
    <w:link w:val="1"/>
    <w:rsid w:val="002A5B0C"/>
    <w:rPr>
      <w:rFonts w:ascii="游ゴシック" w:eastAsia="游ゴシック" w:hAnsi="游ゴシック"/>
      <w:b/>
      <w:kern w:val="2"/>
      <w:sz w:val="24"/>
      <w:shd w:val="clear" w:color="auto" w:fill="E2EFD9" w:themeFill="accent6" w:themeFillTint="33"/>
    </w:rPr>
  </w:style>
  <w:style w:type="paragraph" w:styleId="aff3">
    <w:name w:val="Note Heading"/>
    <w:basedOn w:val="a2"/>
    <w:next w:val="a2"/>
    <w:link w:val="aff4"/>
    <w:unhideWhenUsed/>
    <w:rsid w:val="0001164A"/>
    <w:pPr>
      <w:jc w:val="center"/>
    </w:pPr>
    <w:rPr>
      <w:rFonts w:ascii="Arial" w:eastAsia="ＭＳ ゴシック" w:hAnsi="Arial" w:cs="Arial"/>
      <w:sz w:val="48"/>
      <w:szCs w:val="48"/>
    </w:rPr>
  </w:style>
  <w:style w:type="character" w:customStyle="1" w:styleId="aff4">
    <w:name w:val="記 (文字)"/>
    <w:basedOn w:val="a5"/>
    <w:link w:val="aff3"/>
    <w:rsid w:val="0001164A"/>
    <w:rPr>
      <w:rFonts w:ascii="Arial" w:eastAsia="ＭＳ ゴシック" w:hAnsi="Arial" w:cs="Arial"/>
      <w:kern w:val="2"/>
      <w:sz w:val="48"/>
      <w:szCs w:val="48"/>
    </w:rPr>
  </w:style>
  <w:style w:type="paragraph" w:styleId="aff5">
    <w:name w:val="Closing"/>
    <w:basedOn w:val="a2"/>
    <w:link w:val="aff6"/>
    <w:unhideWhenUsed/>
    <w:rsid w:val="0001164A"/>
    <w:pPr>
      <w:jc w:val="right"/>
    </w:pPr>
    <w:rPr>
      <w:rFonts w:ascii="Arial" w:eastAsia="ＭＳ ゴシック" w:hAnsi="Arial" w:cs="Arial"/>
      <w:sz w:val="48"/>
      <w:szCs w:val="48"/>
    </w:rPr>
  </w:style>
  <w:style w:type="character" w:customStyle="1" w:styleId="aff6">
    <w:name w:val="結語 (文字)"/>
    <w:basedOn w:val="a5"/>
    <w:link w:val="aff5"/>
    <w:rsid w:val="0001164A"/>
    <w:rPr>
      <w:rFonts w:ascii="Arial" w:eastAsia="ＭＳ ゴシック" w:hAnsi="Arial" w:cs="Arial"/>
      <w:kern w:val="2"/>
      <w:sz w:val="48"/>
      <w:szCs w:val="48"/>
    </w:rPr>
  </w:style>
  <w:style w:type="character" w:styleId="aff7">
    <w:name w:val="FollowedHyperlink"/>
    <w:basedOn w:val="a5"/>
    <w:uiPriority w:val="99"/>
    <w:unhideWhenUsed/>
    <w:rsid w:val="0001164A"/>
    <w:rPr>
      <w:color w:val="954F72"/>
      <w:u w:val="single"/>
    </w:rPr>
  </w:style>
  <w:style w:type="paragraph" w:customStyle="1" w:styleId="font5">
    <w:name w:val="font5"/>
    <w:basedOn w:val="a2"/>
    <w:rsid w:val="0001164A"/>
    <w:pPr>
      <w:widowControl/>
      <w:spacing w:before="100" w:beforeAutospacing="1" w:after="100" w:afterAutospacing="1"/>
      <w:jc w:val="left"/>
    </w:pPr>
    <w:rPr>
      <w:rFonts w:ascii="ＭＳ 明朝" w:hAnsi="ＭＳ 明朝" w:cs="ＭＳ Ｐゴシック"/>
      <w:kern w:val="0"/>
      <w:sz w:val="12"/>
      <w:szCs w:val="12"/>
    </w:rPr>
  </w:style>
  <w:style w:type="paragraph" w:customStyle="1" w:styleId="font6">
    <w:name w:val="font6"/>
    <w:basedOn w:val="a2"/>
    <w:rsid w:val="0001164A"/>
    <w:pPr>
      <w:widowControl/>
      <w:spacing w:before="100" w:beforeAutospacing="1" w:after="100" w:afterAutospacing="1"/>
      <w:jc w:val="left"/>
    </w:pPr>
    <w:rPr>
      <w:rFonts w:ascii="ＭＳ ゴシック" w:eastAsia="ＭＳ ゴシック" w:hAnsi="ＭＳ ゴシック" w:cs="ＭＳ Ｐゴシック"/>
      <w:color w:val="000000"/>
      <w:kern w:val="0"/>
      <w:sz w:val="20"/>
    </w:rPr>
  </w:style>
  <w:style w:type="paragraph" w:customStyle="1" w:styleId="font7">
    <w:name w:val="font7"/>
    <w:basedOn w:val="a2"/>
    <w:rsid w:val="0001164A"/>
    <w:pPr>
      <w:widowControl/>
      <w:spacing w:before="100" w:beforeAutospacing="1" w:after="100" w:afterAutospacing="1"/>
      <w:jc w:val="left"/>
    </w:pPr>
    <w:rPr>
      <w:rFonts w:ascii="ＭＳ ゴシック" w:eastAsia="ＭＳ ゴシック" w:hAnsi="ＭＳ ゴシック" w:cs="ＭＳ Ｐゴシック"/>
      <w:kern w:val="0"/>
      <w:sz w:val="20"/>
    </w:rPr>
  </w:style>
  <w:style w:type="paragraph" w:customStyle="1" w:styleId="xl73">
    <w:name w:val="xl73"/>
    <w:basedOn w:val="a2"/>
    <w:rsid w:val="0001164A"/>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4">
    <w:name w:val="xl74"/>
    <w:basedOn w:val="a2"/>
    <w:rsid w:val="0001164A"/>
    <w:pPr>
      <w:widowControl/>
      <w:pBdr>
        <w:top w:val="single" w:sz="4" w:space="0" w:color="auto"/>
        <w:left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75">
    <w:name w:val="xl75"/>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6">
    <w:name w:val="xl76"/>
    <w:basedOn w:val="a2"/>
    <w:rsid w:val="0001164A"/>
    <w:pPr>
      <w:widowControl/>
      <w:pBdr>
        <w:top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7">
    <w:name w:val="xl77"/>
    <w:basedOn w:val="a2"/>
    <w:rsid w:val="0001164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8">
    <w:name w:val="xl78"/>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79">
    <w:name w:val="xl79"/>
    <w:basedOn w:val="a2"/>
    <w:rsid w:val="0001164A"/>
    <w:pPr>
      <w:widowControl/>
      <w:pBdr>
        <w:left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0">
    <w:name w:val="xl80"/>
    <w:basedOn w:val="a2"/>
    <w:rsid w:val="0001164A"/>
    <w:pPr>
      <w:widowControl/>
      <w:pBdr>
        <w:left w:val="single" w:sz="4" w:space="0" w:color="auto"/>
        <w:bottom w:val="single" w:sz="4" w:space="0" w:color="auto"/>
        <w:right w:val="single" w:sz="4" w:space="0" w:color="auto"/>
      </w:pBdr>
      <w:spacing w:before="100" w:beforeAutospacing="1" w:after="100" w:afterAutospacing="1"/>
      <w:jc w:val="center"/>
    </w:pPr>
    <w:rPr>
      <w:rFonts w:eastAsia="ＭＳ Ｐゴシック"/>
      <w:kern w:val="0"/>
      <w:sz w:val="24"/>
      <w:szCs w:val="24"/>
    </w:rPr>
  </w:style>
  <w:style w:type="paragraph" w:customStyle="1" w:styleId="xl81">
    <w:name w:val="xl81"/>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2">
    <w:name w:val="xl82"/>
    <w:basedOn w:val="a2"/>
    <w:rsid w:val="0001164A"/>
    <w:pPr>
      <w:widowControl/>
      <w:pBdr>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3">
    <w:name w:val="xl83"/>
    <w:basedOn w:val="a2"/>
    <w:rsid w:val="0001164A"/>
    <w:pPr>
      <w:widowControl/>
      <w:pBdr>
        <w:left w:val="single" w:sz="4" w:space="0" w:color="auto"/>
        <w:bottom w:val="single" w:sz="4" w:space="0" w:color="auto"/>
        <w:right w:val="single" w:sz="4" w:space="0" w:color="auto"/>
      </w:pBdr>
      <w:spacing w:before="100" w:beforeAutospacing="1" w:after="100" w:afterAutospacing="1"/>
      <w:jc w:val="left"/>
    </w:pPr>
    <w:rPr>
      <w:rFonts w:eastAsia="ＭＳ Ｐゴシック"/>
      <w:kern w:val="0"/>
      <w:sz w:val="24"/>
      <w:szCs w:val="24"/>
    </w:rPr>
  </w:style>
  <w:style w:type="paragraph" w:customStyle="1" w:styleId="xl84">
    <w:name w:val="xl84"/>
    <w:basedOn w:val="a2"/>
    <w:rsid w:val="0001164A"/>
    <w:pPr>
      <w:widowControl/>
      <w:pBdr>
        <w:top w:val="single" w:sz="4"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szCs w:val="24"/>
    </w:rPr>
  </w:style>
  <w:style w:type="paragraph" w:customStyle="1" w:styleId="xl85">
    <w:name w:val="xl85"/>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6">
    <w:name w:val="xl86"/>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7">
    <w:name w:val="xl87"/>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8">
    <w:name w:val="xl88"/>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9">
    <w:name w:val="xl89"/>
    <w:basedOn w:val="a2"/>
    <w:rsid w:val="0001164A"/>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0">
    <w:name w:val="xl90"/>
    <w:basedOn w:val="a2"/>
    <w:rsid w:val="0001164A"/>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1">
    <w:name w:val="xl91"/>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customStyle="1" w:styleId="xl92">
    <w:name w:val="xl92"/>
    <w:basedOn w:val="a2"/>
    <w:rsid w:val="0001164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ＭＳ ゴシック" w:eastAsia="ＭＳ ゴシック" w:hAnsi="ＭＳ ゴシック" w:cs="ＭＳ Ｐゴシック"/>
      <w:kern w:val="0"/>
      <w:sz w:val="24"/>
      <w:szCs w:val="24"/>
    </w:rPr>
  </w:style>
  <w:style w:type="paragraph" w:styleId="aff8">
    <w:name w:val="Revision"/>
    <w:hidden/>
    <w:uiPriority w:val="99"/>
    <w:semiHidden/>
    <w:rsid w:val="0001164A"/>
    <w:rPr>
      <w:rFonts w:ascii="Times New Roman" w:hAnsi="Times New Roman"/>
      <w:kern w:val="2"/>
      <w:sz w:val="21"/>
    </w:rPr>
  </w:style>
  <w:style w:type="character" w:customStyle="1" w:styleId="ab">
    <w:name w:val="ヘッダー (文字)"/>
    <w:basedOn w:val="a5"/>
    <w:link w:val="aa"/>
    <w:rsid w:val="00F644D3"/>
    <w:rPr>
      <w:rFonts w:ascii="Times New Roman" w:hAnsi="Times New Roman"/>
      <w:kern w:val="2"/>
      <w:sz w:val="21"/>
    </w:rPr>
  </w:style>
  <w:style w:type="character" w:customStyle="1" w:styleId="20">
    <w:name w:val="見出し 2 (文字)"/>
    <w:aliases w:val="H2 (文字)"/>
    <w:basedOn w:val="a5"/>
    <w:link w:val="2"/>
    <w:rsid w:val="002A5B0C"/>
    <w:rPr>
      <w:rFonts w:ascii="游ゴシック" w:eastAsia="游ゴシック" w:hAnsi="游ゴシック"/>
      <w:b/>
      <w:kern w:val="2"/>
      <w:sz w:val="21"/>
    </w:rPr>
  </w:style>
  <w:style w:type="table" w:customStyle="1" w:styleId="110">
    <w:name w:val="表 (格子)11"/>
    <w:basedOn w:val="a6"/>
    <w:next w:val="af5"/>
    <w:rsid w:val="00493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
    <w:basedOn w:val="a6"/>
    <w:next w:val="af5"/>
    <w:rsid w:val="001A7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6"/>
    <w:next w:val="af5"/>
    <w:uiPriority w:val="59"/>
    <w:rsid w:val="00BF5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 (格子)5"/>
    <w:basedOn w:val="a6"/>
    <w:next w:val="af5"/>
    <w:uiPriority w:val="59"/>
    <w:rsid w:val="00F6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Subtitle"/>
    <w:basedOn w:val="a2"/>
    <w:next w:val="a2"/>
    <w:link w:val="affa"/>
    <w:qFormat/>
    <w:rsid w:val="002C3B2E"/>
    <w:pPr>
      <w:jc w:val="center"/>
      <w:outlineLvl w:val="1"/>
    </w:pPr>
    <w:rPr>
      <w:rFonts w:asciiTheme="minorHAnsi" w:eastAsiaTheme="minorEastAsia" w:hAnsiTheme="minorHAnsi" w:cstheme="minorBidi"/>
      <w:sz w:val="24"/>
      <w:szCs w:val="24"/>
    </w:rPr>
  </w:style>
  <w:style w:type="character" w:customStyle="1" w:styleId="affa">
    <w:name w:val="副題 (文字)"/>
    <w:basedOn w:val="a5"/>
    <w:link w:val="aff9"/>
    <w:rsid w:val="002C3B2E"/>
    <w:rPr>
      <w:rFonts w:asciiTheme="minorHAnsi" w:eastAsiaTheme="minorEastAsia" w:hAnsiTheme="minorHAnsi" w:cstheme="minorBidi"/>
      <w:kern w:val="2"/>
      <w:sz w:val="24"/>
      <w:szCs w:val="24"/>
    </w:rPr>
  </w:style>
  <w:style w:type="paragraph" w:customStyle="1" w:styleId="25">
    <w:name w:val="スタイル2"/>
    <w:basedOn w:val="1"/>
    <w:link w:val="26"/>
    <w:qFormat/>
    <w:rsid w:val="002C3B2E"/>
    <w:pPr>
      <w:shd w:val="clear" w:color="auto" w:fill="auto"/>
      <w:topLinePunct w:val="0"/>
      <w:spacing w:afterLines="0" w:after="0" w:line="240" w:lineRule="auto"/>
    </w:pPr>
  </w:style>
  <w:style w:type="character" w:customStyle="1" w:styleId="26">
    <w:name w:val="スタイル2 (文字)"/>
    <w:basedOn w:val="11"/>
    <w:link w:val="25"/>
    <w:rsid w:val="002C3B2E"/>
    <w:rPr>
      <w:rFonts w:ascii="游ゴシック" w:eastAsia="游ゴシック" w:hAnsi="游ゴシック"/>
      <w:b/>
      <w:kern w:val="2"/>
      <w:sz w:val="24"/>
      <w:shd w:val="clear" w:color="auto" w:fill="E2EFD9" w:themeFill="accent6" w:themeFillTint="33"/>
    </w:rPr>
  </w:style>
  <w:style w:type="character" w:styleId="affb">
    <w:name w:val="Unresolved Mention"/>
    <w:basedOn w:val="a5"/>
    <w:uiPriority w:val="99"/>
    <w:semiHidden/>
    <w:unhideWhenUsed/>
    <w:rsid w:val="00640ECC"/>
    <w:rPr>
      <w:color w:val="605E5C"/>
      <w:shd w:val="clear" w:color="auto" w:fill="E1DFDD"/>
    </w:rPr>
  </w:style>
  <w:style w:type="paragraph" w:customStyle="1" w:styleId="30">
    <w:name w:val="スタイル3"/>
    <w:basedOn w:val="51"/>
    <w:link w:val="35"/>
    <w:qFormat/>
    <w:rsid w:val="00672897"/>
    <w:pPr>
      <w:numPr>
        <w:numId w:val="25"/>
      </w:numPr>
      <w:ind w:left="0" w:firstLineChars="0" w:firstLine="0"/>
    </w:pPr>
    <w:rPr>
      <w:b/>
      <w:bCs/>
      <w:u w:val="thick" w:color="70AD47" w:themeColor="accent6"/>
    </w:rPr>
  </w:style>
  <w:style w:type="character" w:customStyle="1" w:styleId="35">
    <w:name w:val="スタイル3 (文字)"/>
    <w:basedOn w:val="52"/>
    <w:link w:val="30"/>
    <w:rsid w:val="00672897"/>
    <w:rPr>
      <w:rFonts w:ascii="游ゴシック" w:eastAsia="游ゴシック" w:hAnsi="游ゴシック"/>
      <w:b/>
      <w:bCs/>
      <w:kern w:val="2"/>
      <w:sz w:val="21"/>
      <w:szCs w:val="24"/>
      <w:u w:val="thick" w:color="70AD47" w:themeColor="accent6"/>
    </w:rPr>
  </w:style>
  <w:style w:type="paragraph" w:customStyle="1" w:styleId="4">
    <w:name w:val="スタイル4"/>
    <w:basedOn w:val="51"/>
    <w:link w:val="43"/>
    <w:qFormat/>
    <w:rsid w:val="00E66D97"/>
    <w:pPr>
      <w:numPr>
        <w:numId w:val="29"/>
      </w:numPr>
      <w:ind w:leftChars="200" w:left="200" w:firstLineChars="0" w:firstLine="0"/>
    </w:pPr>
    <w:rPr>
      <w:b/>
      <w:bCs/>
    </w:rPr>
  </w:style>
  <w:style w:type="character" w:customStyle="1" w:styleId="43">
    <w:name w:val="スタイル4 (文字)"/>
    <w:basedOn w:val="52"/>
    <w:link w:val="4"/>
    <w:rsid w:val="00E66D97"/>
    <w:rPr>
      <w:rFonts w:ascii="游ゴシック" w:eastAsia="游ゴシック" w:hAnsi="游ゴシック"/>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0686">
      <w:bodyDiv w:val="1"/>
      <w:marLeft w:val="0"/>
      <w:marRight w:val="0"/>
      <w:marTop w:val="0"/>
      <w:marBottom w:val="0"/>
      <w:divBdr>
        <w:top w:val="none" w:sz="0" w:space="0" w:color="auto"/>
        <w:left w:val="none" w:sz="0" w:space="0" w:color="auto"/>
        <w:bottom w:val="none" w:sz="0" w:space="0" w:color="auto"/>
        <w:right w:val="none" w:sz="0" w:space="0" w:color="auto"/>
      </w:divBdr>
    </w:div>
    <w:div w:id="664745907">
      <w:bodyDiv w:val="1"/>
      <w:marLeft w:val="0"/>
      <w:marRight w:val="0"/>
      <w:marTop w:val="0"/>
      <w:marBottom w:val="0"/>
      <w:divBdr>
        <w:top w:val="none" w:sz="0" w:space="0" w:color="auto"/>
        <w:left w:val="none" w:sz="0" w:space="0" w:color="auto"/>
        <w:bottom w:val="none" w:sz="0" w:space="0" w:color="auto"/>
        <w:right w:val="none" w:sz="0" w:space="0" w:color="auto"/>
      </w:divBdr>
    </w:div>
    <w:div w:id="765804687">
      <w:bodyDiv w:val="1"/>
      <w:marLeft w:val="0"/>
      <w:marRight w:val="0"/>
      <w:marTop w:val="0"/>
      <w:marBottom w:val="0"/>
      <w:divBdr>
        <w:top w:val="none" w:sz="0" w:space="0" w:color="auto"/>
        <w:left w:val="none" w:sz="0" w:space="0" w:color="auto"/>
        <w:bottom w:val="none" w:sz="0" w:space="0" w:color="auto"/>
        <w:right w:val="none" w:sz="0" w:space="0" w:color="auto"/>
      </w:divBdr>
      <w:divsChild>
        <w:div w:id="371812007">
          <w:marLeft w:val="0"/>
          <w:marRight w:val="0"/>
          <w:marTop w:val="0"/>
          <w:marBottom w:val="0"/>
          <w:divBdr>
            <w:top w:val="none" w:sz="0" w:space="0" w:color="auto"/>
            <w:left w:val="none" w:sz="0" w:space="0" w:color="auto"/>
            <w:bottom w:val="none" w:sz="0" w:space="0" w:color="auto"/>
            <w:right w:val="none" w:sz="0" w:space="0" w:color="auto"/>
          </w:divBdr>
          <w:divsChild>
            <w:div w:id="961499459">
              <w:marLeft w:val="0"/>
              <w:marRight w:val="0"/>
              <w:marTop w:val="0"/>
              <w:marBottom w:val="0"/>
              <w:divBdr>
                <w:top w:val="none" w:sz="0" w:space="0" w:color="auto"/>
                <w:left w:val="none" w:sz="0" w:space="0" w:color="auto"/>
                <w:bottom w:val="none" w:sz="0" w:space="0" w:color="auto"/>
                <w:right w:val="none" w:sz="0" w:space="0" w:color="auto"/>
              </w:divBdr>
              <w:divsChild>
                <w:div w:id="2034912940">
                  <w:marLeft w:val="0"/>
                  <w:marRight w:val="-3810"/>
                  <w:marTop w:val="0"/>
                  <w:marBottom w:val="0"/>
                  <w:divBdr>
                    <w:top w:val="none" w:sz="0" w:space="0" w:color="auto"/>
                    <w:left w:val="none" w:sz="0" w:space="0" w:color="auto"/>
                    <w:bottom w:val="none" w:sz="0" w:space="0" w:color="auto"/>
                    <w:right w:val="none" w:sz="0" w:space="0" w:color="auto"/>
                  </w:divBdr>
                  <w:divsChild>
                    <w:div w:id="1942644963">
                      <w:marLeft w:val="0"/>
                      <w:marRight w:val="3810"/>
                      <w:marTop w:val="0"/>
                      <w:marBottom w:val="0"/>
                      <w:divBdr>
                        <w:top w:val="none" w:sz="0" w:space="0" w:color="auto"/>
                        <w:left w:val="none" w:sz="0" w:space="0" w:color="auto"/>
                        <w:bottom w:val="none" w:sz="0" w:space="0" w:color="auto"/>
                        <w:right w:val="none" w:sz="0" w:space="0" w:color="auto"/>
                      </w:divBdr>
                      <w:divsChild>
                        <w:div w:id="9616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215744">
      <w:bodyDiv w:val="1"/>
      <w:marLeft w:val="0"/>
      <w:marRight w:val="0"/>
      <w:marTop w:val="0"/>
      <w:marBottom w:val="0"/>
      <w:divBdr>
        <w:top w:val="none" w:sz="0" w:space="0" w:color="auto"/>
        <w:left w:val="none" w:sz="0" w:space="0" w:color="auto"/>
        <w:bottom w:val="none" w:sz="0" w:space="0" w:color="auto"/>
        <w:right w:val="none" w:sz="0" w:space="0" w:color="auto"/>
      </w:divBdr>
    </w:div>
    <w:div w:id="1591621364">
      <w:bodyDiv w:val="1"/>
      <w:marLeft w:val="0"/>
      <w:marRight w:val="0"/>
      <w:marTop w:val="0"/>
      <w:marBottom w:val="0"/>
      <w:divBdr>
        <w:top w:val="none" w:sz="0" w:space="0" w:color="auto"/>
        <w:left w:val="none" w:sz="0" w:space="0" w:color="auto"/>
        <w:bottom w:val="none" w:sz="0" w:space="0" w:color="auto"/>
        <w:right w:val="none" w:sz="0" w:space="0" w:color="auto"/>
      </w:divBdr>
    </w:div>
    <w:div w:id="194256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header" Target="header2.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oter" Target="footer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5" Type="http://schemas.openxmlformats.org/officeDocument/2006/relationships/theme" Target="theme/theme1.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fontTable" Target="fontTable.xml" />
</Relationships>
</file>

<file path=word/_rels/settings.xml.rels>&#65279;<?xml version="1.0" encoding="utf-8" standalone="yes"?>
<Relationships xmlns="http://schemas.openxmlformats.org/package/2006/relationships">
  <Relationship Id="rId1" Type="http://schemas.openxmlformats.org/officeDocument/2006/relationships/attachedTemplate"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9c1bc61-3b12-4b7e-8804-1722e54ef0e4" xsi:nil="true"/>
    <lcf76f155ced4ddcb4097134ff3c332f xmlns="88863068-c63a-484b-a1c7-17ae747487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3C3395C2687CF4EBE81913FB961D462" ma:contentTypeVersion="11" ma:contentTypeDescription="新しいドキュメントを作成します。" ma:contentTypeScope="" ma:versionID="4a5563d0bc885bd85c04d08c9dab6a32">
  <xsd:schema xmlns:xsd="http://www.w3.org/2001/XMLSchema" xmlns:xs="http://www.w3.org/2001/XMLSchema" xmlns:p="http://schemas.microsoft.com/office/2006/metadata/properties" xmlns:ns2="88863068-c63a-484b-a1c7-17ae74748795" xmlns:ns3="19c1bc61-3b12-4b7e-8804-1722e54ef0e4" targetNamespace="http://schemas.microsoft.com/office/2006/metadata/properties" ma:root="true" ma:fieldsID="982987b512467c1ee5bd94ba15b24659" ns2:_="" ns3:_="">
    <xsd:import namespace="88863068-c63a-484b-a1c7-17ae74748795"/>
    <xsd:import namespace="19c1bc61-3b12-4b7e-8804-1722e54ef0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63068-c63a-484b-a1c7-17ae74748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8b43cabf-5873-4023-b838-ac6a6af5c4c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c1bc61-3b12-4b7e-8804-1722e54ef0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f603fa-0223-4819-aa32-bdbf9a655729}" ma:internalName="TaxCatchAll" ma:showField="CatchAllData" ma:web="19c1bc61-3b12-4b7e-8804-1722e54ef0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39794E-70C3-48B2-BB46-4568BA07EA50}">
  <ds:schemaRefs>
    <ds:schemaRef ds:uri="http://schemas.openxmlformats.org/officeDocument/2006/bibliography"/>
  </ds:schemaRefs>
</ds:datastoreItem>
</file>

<file path=customXml/itemProps2.xml><?xml version="1.0" encoding="utf-8"?>
<ds:datastoreItem xmlns:ds="http://schemas.openxmlformats.org/officeDocument/2006/customXml" ds:itemID="{8194AC46-574A-49C1-9D3C-4B8BD3FCE0D2}">
  <ds:schemaRefs>
    <ds:schemaRef ds:uri="http://schemas.microsoft.com/office/2006/metadata/properties"/>
    <ds:schemaRef ds:uri="http://schemas.microsoft.com/office/infopath/2007/PartnerControls"/>
    <ds:schemaRef ds:uri="19c1bc61-3b12-4b7e-8804-1722e54ef0e4"/>
    <ds:schemaRef ds:uri="88863068-c63a-484b-a1c7-17ae74748795"/>
  </ds:schemaRefs>
</ds:datastoreItem>
</file>

<file path=customXml/itemProps3.xml><?xml version="1.0" encoding="utf-8"?>
<ds:datastoreItem xmlns:ds="http://schemas.openxmlformats.org/officeDocument/2006/customXml" ds:itemID="{CB936078-3450-4785-A2FC-5BFEA2A09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63068-c63a-484b-a1c7-17ae74748795"/>
    <ds:schemaRef ds:uri="19c1bc61-3b12-4b7e-8804-1722e54ef0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6DCEB6-4C7A-4CFA-B0F1-A5DB8A5B5F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報告書テンプレ.dot</Template>
  <TotalTime>14</TotalTime>
  <Pages>3</Pages>
  <Words>518</Words>
  <Characters>518</Characters>
  <Application>Microsoft Office Word</Application>
  <DocSecurity>0</DocSecurity>
  <Lines>23</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長大</dc:creator>
  <cp:keywords/>
  <cp:lastModifiedBy>長大</cp:lastModifiedBy>
  <cp:revision>20</cp:revision>
  <cp:lastPrinted>2026-06-13T12:44:00Z</cp:lastPrinted>
  <dcterms:created xsi:type="dcterms:W3CDTF">2026-09-08T05:17:00Z</dcterms:created>
  <dcterms:modified xsi:type="dcterms:W3CDTF">2026-10-21T06:00:00Z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0x01010003C3395C2687CF4EBE81913FB961D462</vt:lpwstr>
  </property>
  <property fmtid="{D5CDD505-2E9C-101B-9397-08002B2CF9AE}" pid="3" name="MediaServiceImageTags">
    <vt:lpwstr/>
  </property>
</Properties>
</file>