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4AB9" w14:textId="6B93C84E" w:rsidR="000C4AAC" w:rsidRDefault="000C4AAC" w:rsidP="00BE6505">
      <w:pPr>
        <w:widowControl/>
        <w:jc w:val="left"/>
        <w:sectPr w:rsidR="000C4AAC" w:rsidSect="00CA2B34">
          <w:headerReference w:type="default" r:id="rId11"/>
          <w:footerReference w:type="default" r:id="rId12"/>
          <w:pgSz w:w="11907" w:h="16839" w:code="9"/>
          <w:pgMar w:top="1304" w:right="1134" w:bottom="964" w:left="1134" w:header="680" w:footer="397" w:gutter="0"/>
          <w:pgNumType w:start="1"/>
          <w:cols w:space="425"/>
          <w:docGrid w:type="lines" w:linePitch="360"/>
        </w:sectPr>
      </w:pPr>
    </w:p>
    <w:p w14:paraId="2318F1E3" w14:textId="1560888A" w:rsidR="008C1738" w:rsidRPr="00D50136" w:rsidRDefault="0044124B" w:rsidP="008C1738">
      <w:pPr>
        <w:spacing w:line="400" w:lineRule="exact"/>
        <w:jc w:val="center"/>
        <w:rPr>
          <w:rFonts w:ascii="游ゴシック" w:eastAsia="游ゴシック" w:hAnsi="游ゴシック"/>
          <w:b/>
          <w:sz w:val="28"/>
          <w:szCs w:val="28"/>
        </w:rPr>
      </w:pPr>
      <w:r w:rsidRPr="0044124B">
        <w:rPr>
          <w:rFonts w:ascii="游ゴシック" w:eastAsia="游ゴシック" w:hAnsi="游ゴシック"/>
          <w:b/>
          <w:sz w:val="28"/>
          <w:szCs w:val="28"/>
        </w:rPr>
        <w:t>(仮称)天明給食センター整備運営</w:t>
      </w:r>
      <w:r w:rsidR="008C1738" w:rsidRPr="005323B3">
        <w:rPr>
          <w:rFonts w:ascii="游ゴシック" w:eastAsia="游ゴシック" w:hAnsi="游ゴシック"/>
          <w:b/>
          <w:sz w:val="28"/>
          <w:szCs w:val="28"/>
        </w:rPr>
        <w:t>に係る民間意向調査</w:t>
      </w:r>
    </w:p>
    <w:p w14:paraId="068EDFB0" w14:textId="6045EC50" w:rsidR="006F4ABE" w:rsidRPr="00242749" w:rsidRDefault="0041619E" w:rsidP="006F4ABE">
      <w:pPr>
        <w:widowControl/>
        <w:jc w:val="center"/>
        <w:rPr>
          <w:rFonts w:ascii="游ゴシック" w:eastAsia="游ゴシック" w:hAnsi="游ゴシック"/>
          <w:b/>
          <w:sz w:val="28"/>
          <w:szCs w:val="28"/>
        </w:rPr>
      </w:pPr>
      <w:r w:rsidRPr="0041619E">
        <w:rPr>
          <w:rFonts w:ascii="游ゴシック" w:eastAsia="游ゴシック" w:hAnsi="游ゴシック"/>
          <w:b/>
          <w:sz w:val="28"/>
          <w:szCs w:val="28"/>
        </w:rPr>
        <w:t>サウンディング</w:t>
      </w:r>
      <w:r w:rsidR="006F4ABE" w:rsidRPr="00242749">
        <w:rPr>
          <w:rFonts w:ascii="游ゴシック" w:eastAsia="游ゴシック" w:hAnsi="游ゴシック"/>
          <w:b/>
          <w:sz w:val="28"/>
          <w:szCs w:val="28"/>
        </w:rPr>
        <w:t>調査票</w:t>
      </w:r>
      <w:r w:rsidR="008E50A4">
        <w:rPr>
          <w:rFonts w:ascii="游ゴシック" w:eastAsia="游ゴシック" w:hAnsi="游ゴシック" w:hint="eastAsia"/>
          <w:b/>
          <w:sz w:val="28"/>
          <w:szCs w:val="28"/>
        </w:rPr>
        <w:t>（</w:t>
      </w:r>
      <w:r w:rsidR="00BF2075">
        <w:rPr>
          <w:rFonts w:ascii="游ゴシック" w:eastAsia="游ゴシック" w:hAnsi="游ゴシック" w:hint="eastAsia"/>
          <w:b/>
          <w:sz w:val="28"/>
          <w:szCs w:val="28"/>
        </w:rPr>
        <w:t>建設</w:t>
      </w:r>
      <w:r w:rsidR="008E50A4">
        <w:rPr>
          <w:rFonts w:ascii="游ゴシック" w:eastAsia="游ゴシック" w:hAnsi="游ゴシック" w:hint="eastAsia"/>
          <w:b/>
          <w:sz w:val="28"/>
          <w:szCs w:val="28"/>
        </w:rPr>
        <w:t>企業）</w:t>
      </w:r>
      <w:r w:rsidR="006F4ABE" w:rsidRPr="00242749">
        <w:rPr>
          <w:rFonts w:ascii="游ゴシック" w:eastAsia="游ゴシック" w:hAnsi="游ゴシック"/>
          <w:b/>
          <w:sz w:val="28"/>
          <w:szCs w:val="28"/>
        </w:rPr>
        <w:t>【</w:t>
      </w:r>
      <w:r w:rsidR="00825FB5" w:rsidRPr="00242749">
        <w:rPr>
          <w:rFonts w:ascii="游ゴシック" w:eastAsia="游ゴシック" w:hAnsi="游ゴシック" w:hint="eastAsia"/>
          <w:b/>
          <w:sz w:val="28"/>
          <w:szCs w:val="28"/>
        </w:rPr>
        <w:t>貴社</w:t>
      </w:r>
      <w:r w:rsidR="006F4ABE" w:rsidRPr="00242749">
        <w:rPr>
          <w:rFonts w:ascii="游ゴシック" w:eastAsia="游ゴシック" w:hAnsi="游ゴシック"/>
          <w:b/>
          <w:sz w:val="28"/>
          <w:szCs w:val="28"/>
        </w:rPr>
        <w:t>名】</w:t>
      </w:r>
    </w:p>
    <w:p w14:paraId="2CB4D151" w14:textId="36140B36"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以下の質問について別紙</w:t>
      </w:r>
      <w:r w:rsidR="0087339A">
        <w:rPr>
          <w:rFonts w:ascii="游ゴシック" w:eastAsia="游ゴシック" w:hAnsi="游ゴシック" w:hint="eastAsia"/>
        </w:rPr>
        <w:t>1</w:t>
      </w:r>
      <w:r w:rsidRPr="00242749">
        <w:rPr>
          <w:rFonts w:ascii="游ゴシック" w:eastAsia="游ゴシック" w:hAnsi="游ゴシック" w:hint="eastAsia"/>
        </w:rPr>
        <w:t>「事業概要（案）」を確認の上</w:t>
      </w:r>
      <w:r w:rsidR="00630FF9" w:rsidRPr="00242749">
        <w:rPr>
          <w:rFonts w:ascii="游ゴシック" w:eastAsia="游ゴシック" w:hAnsi="游ゴシック" w:hint="eastAsia"/>
        </w:rPr>
        <w:t>、</w:t>
      </w:r>
      <w:r w:rsidRPr="00242749">
        <w:rPr>
          <w:rFonts w:ascii="游ゴシック" w:eastAsia="游ゴシック" w:hAnsi="游ゴシック" w:hint="eastAsia"/>
        </w:rPr>
        <w:t>ご回答ください。</w:t>
      </w:r>
    </w:p>
    <w:p w14:paraId="4DD773F2" w14:textId="7777777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なお、ページや書式はご自由に修正</w:t>
      </w:r>
      <w:r w:rsidR="008420F5" w:rsidRPr="00242749">
        <w:rPr>
          <w:rFonts w:ascii="游ゴシック" w:eastAsia="游ゴシック" w:hAnsi="游ゴシック" w:hint="eastAsia"/>
        </w:rPr>
        <w:t>していただいて構いません</w:t>
      </w:r>
      <w:r w:rsidRPr="00242749">
        <w:rPr>
          <w:rFonts w:ascii="游ゴシック" w:eastAsia="游ゴシック" w:hAnsi="游ゴシック" w:hint="eastAsia"/>
        </w:rPr>
        <w:t>。</w:t>
      </w:r>
    </w:p>
    <w:p w14:paraId="29DE0DC0" w14:textId="747AEE68" w:rsidR="006F4ABE"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また貴社の業務範囲外等</w:t>
      </w:r>
      <w:r w:rsidR="00531B25" w:rsidRPr="00242749">
        <w:rPr>
          <w:rFonts w:ascii="游ゴシック" w:eastAsia="游ゴシック" w:hAnsi="游ゴシック" w:hint="eastAsia"/>
        </w:rPr>
        <w:t>の理由により回答が難しい場合は、</w:t>
      </w:r>
      <w:r w:rsidRPr="00242749">
        <w:rPr>
          <w:rFonts w:ascii="游ゴシック" w:eastAsia="游ゴシック" w:hAnsi="游ゴシック" w:hint="eastAsia"/>
        </w:rPr>
        <w:t>その旨</w:t>
      </w:r>
      <w:r w:rsidR="00F74BEC" w:rsidRPr="00242749">
        <w:rPr>
          <w:rFonts w:ascii="游ゴシック" w:eastAsia="游ゴシック" w:hAnsi="游ゴシック" w:hint="eastAsia"/>
        </w:rPr>
        <w:t>を</w:t>
      </w:r>
      <w:r w:rsidR="00531B25" w:rsidRPr="00242749">
        <w:rPr>
          <w:rFonts w:ascii="游ゴシック" w:eastAsia="游ゴシック" w:hAnsi="游ゴシック" w:hint="eastAsia"/>
        </w:rPr>
        <w:t>ご記載</w:t>
      </w:r>
      <w:r w:rsidRPr="00242749">
        <w:rPr>
          <w:rFonts w:ascii="游ゴシック" w:eastAsia="游ゴシック" w:hAnsi="游ゴシック" w:hint="eastAsia"/>
        </w:rPr>
        <w:t>ください。</w:t>
      </w:r>
    </w:p>
    <w:p w14:paraId="2E2A1DB7" w14:textId="77777777" w:rsidR="009E33D1" w:rsidRDefault="009E33D1" w:rsidP="006803AC">
      <w:pPr>
        <w:pStyle w:val="51"/>
        <w:ind w:firstLineChars="0" w:firstLine="0"/>
      </w:pPr>
    </w:p>
    <w:p w14:paraId="3CDF9EE5" w14:textId="77777777" w:rsidR="00774625" w:rsidRDefault="00774625" w:rsidP="00774625">
      <w:pPr>
        <w:pStyle w:val="1"/>
        <w:numPr>
          <w:ilvl w:val="0"/>
          <w:numId w:val="22"/>
        </w:numPr>
      </w:pPr>
      <w:r>
        <w:rPr>
          <w:rFonts w:hint="eastAsia"/>
        </w:rPr>
        <w:t>業務範囲等について</w:t>
      </w:r>
    </w:p>
    <w:p w14:paraId="69DF99A5" w14:textId="7E6A06FB" w:rsidR="00774625" w:rsidRPr="006B6AD9" w:rsidRDefault="00774625" w:rsidP="00774625">
      <w:pPr>
        <w:pStyle w:val="51"/>
      </w:pPr>
      <w:r>
        <w:rPr>
          <w:rFonts w:hint="eastAsia"/>
        </w:rPr>
        <w:t>現在市が</w:t>
      </w:r>
      <w:r w:rsidRPr="004772AF">
        <w:t>想</w:t>
      </w:r>
      <w:r w:rsidRPr="00625B9E">
        <w:t>定している業務範囲や費用負担・事業スキームについて、懸念事項や要望等など</w:t>
      </w:r>
      <w:r w:rsidR="000F2873">
        <w:rPr>
          <w:rFonts w:hint="eastAsia"/>
        </w:rPr>
        <w:t>が</w:t>
      </w:r>
      <w:r w:rsidR="00827B6D">
        <w:rPr>
          <w:rFonts w:hint="eastAsia"/>
        </w:rPr>
        <w:t>ございましたら</w:t>
      </w:r>
      <w:r w:rsidR="000F2873">
        <w:rPr>
          <w:rFonts w:hint="eastAsia"/>
        </w:rPr>
        <w:t>ご教示ください</w:t>
      </w:r>
      <w:r w:rsidRPr="006B6AD9">
        <w:t>。</w:t>
      </w:r>
    </w:p>
    <w:p w14:paraId="421642B5" w14:textId="77777777" w:rsidR="00774625" w:rsidRDefault="00774625" w:rsidP="00774625">
      <w:pPr>
        <w:pStyle w:val="51"/>
        <w:ind w:leftChars="350" w:left="735"/>
      </w:pPr>
    </w:p>
    <w:p w14:paraId="6B09E594" w14:textId="77777777" w:rsidR="00774625" w:rsidRDefault="00774625" w:rsidP="00774625">
      <w:pPr>
        <w:pStyle w:val="51"/>
      </w:pPr>
      <w:r>
        <w:rPr>
          <w:rFonts w:hint="eastAsia"/>
        </w:rPr>
        <w:t>【御回答】</w:t>
      </w:r>
    </w:p>
    <w:p w14:paraId="75B95812" w14:textId="77777777" w:rsidR="00774625" w:rsidRDefault="00774625" w:rsidP="00774625">
      <w:pPr>
        <w:pStyle w:val="51"/>
      </w:pPr>
    </w:p>
    <w:p w14:paraId="6274ADBD" w14:textId="77777777" w:rsidR="00774625" w:rsidRDefault="00774625" w:rsidP="00774625">
      <w:pPr>
        <w:pStyle w:val="51"/>
      </w:pPr>
    </w:p>
    <w:p w14:paraId="380584E3" w14:textId="77777777" w:rsidR="004E1C01" w:rsidRDefault="004E1C01" w:rsidP="00774625">
      <w:pPr>
        <w:pStyle w:val="51"/>
      </w:pPr>
    </w:p>
    <w:p w14:paraId="313A0799" w14:textId="77777777" w:rsidR="00774625" w:rsidRDefault="00774625" w:rsidP="00774625">
      <w:pPr>
        <w:pStyle w:val="51"/>
      </w:pPr>
    </w:p>
    <w:p w14:paraId="4A53FBAC" w14:textId="25A9E9EF" w:rsidR="0013136C" w:rsidRPr="00242749" w:rsidRDefault="001F017B" w:rsidP="0013136C">
      <w:pPr>
        <w:pStyle w:val="1"/>
        <w:numPr>
          <w:ilvl w:val="0"/>
          <w:numId w:val="22"/>
        </w:numPr>
      </w:pPr>
      <w:r>
        <w:rPr>
          <w:rFonts w:hint="eastAsia"/>
        </w:rPr>
        <w:t>物価上昇</w:t>
      </w:r>
      <w:r w:rsidR="00C83818">
        <w:rPr>
          <w:rFonts w:hint="eastAsia"/>
        </w:rPr>
        <w:t>等</w:t>
      </w:r>
      <w:r w:rsidR="0013136C" w:rsidRPr="00242749">
        <w:rPr>
          <w:rFonts w:hint="eastAsia"/>
        </w:rPr>
        <w:t>について</w:t>
      </w:r>
    </w:p>
    <w:p w14:paraId="7EFE4A5F" w14:textId="77777777" w:rsidR="00B11A54" w:rsidRDefault="00B11A54" w:rsidP="00B11A54">
      <w:pPr>
        <w:pStyle w:val="51"/>
      </w:pPr>
      <w:r>
        <w:rPr>
          <w:rFonts w:hint="eastAsia"/>
        </w:rPr>
        <w:t>令和８年熊本地震、TSMCなど熊本県内の人材確保の状況を踏まえて、懸念事項や要望等などがございましたらご教示ください。</w:t>
      </w:r>
    </w:p>
    <w:p w14:paraId="53182C3B" w14:textId="77777777" w:rsidR="0013136C" w:rsidRPr="00242749" w:rsidRDefault="0013136C" w:rsidP="0013136C">
      <w:pPr>
        <w:pStyle w:val="51"/>
      </w:pPr>
    </w:p>
    <w:p w14:paraId="6165BDD4" w14:textId="77777777" w:rsidR="0013136C" w:rsidRDefault="0013136C" w:rsidP="0013136C">
      <w:pPr>
        <w:pStyle w:val="51"/>
      </w:pPr>
      <w:r>
        <w:rPr>
          <w:rFonts w:hint="eastAsia"/>
        </w:rPr>
        <w:t>【御回答】</w:t>
      </w:r>
    </w:p>
    <w:p w14:paraId="17306B86" w14:textId="77777777" w:rsidR="0013136C" w:rsidRDefault="0013136C" w:rsidP="0013136C">
      <w:pPr>
        <w:pStyle w:val="51"/>
      </w:pPr>
    </w:p>
    <w:p w14:paraId="3799B0AC" w14:textId="77777777" w:rsidR="0013136C" w:rsidRDefault="0013136C" w:rsidP="0013136C">
      <w:pPr>
        <w:pStyle w:val="51"/>
      </w:pPr>
    </w:p>
    <w:p w14:paraId="16084196" w14:textId="77777777" w:rsidR="0013136C" w:rsidRDefault="0013136C" w:rsidP="0013136C">
      <w:pPr>
        <w:pStyle w:val="51"/>
      </w:pPr>
    </w:p>
    <w:p w14:paraId="38B82EC5" w14:textId="09B90157" w:rsidR="0013136C" w:rsidRPr="00242749" w:rsidRDefault="00A52F02" w:rsidP="0013136C">
      <w:pPr>
        <w:pStyle w:val="1"/>
        <w:numPr>
          <w:ilvl w:val="0"/>
          <w:numId w:val="22"/>
        </w:numPr>
      </w:pPr>
      <w:r>
        <w:rPr>
          <w:rFonts w:hint="eastAsia"/>
        </w:rPr>
        <w:t>人材</w:t>
      </w:r>
      <w:r w:rsidR="000F2873">
        <w:rPr>
          <w:rFonts w:hint="eastAsia"/>
        </w:rPr>
        <w:t>確保</w:t>
      </w:r>
      <w:r w:rsidR="0013136C" w:rsidRPr="00242749">
        <w:rPr>
          <w:rFonts w:hint="eastAsia"/>
        </w:rPr>
        <w:t>について</w:t>
      </w:r>
    </w:p>
    <w:p w14:paraId="0CE704ED" w14:textId="3FEAB5F7" w:rsidR="0013136C" w:rsidRPr="00242749" w:rsidRDefault="00A10350" w:rsidP="0013136C">
      <w:pPr>
        <w:pStyle w:val="51"/>
      </w:pPr>
      <w:r w:rsidRPr="00A10350">
        <w:t>令和８年熊本地震、</w:t>
      </w:r>
      <w:r w:rsidR="000F2873" w:rsidRPr="000F2873">
        <w:t>TSMCなど熊本県内の人材確保の状況を踏まえて、</w:t>
      </w:r>
      <w:r w:rsidR="000F2873" w:rsidRPr="00625B9E">
        <w:t>懸念事項や要望等など</w:t>
      </w:r>
      <w:r w:rsidR="000F2873">
        <w:rPr>
          <w:rFonts w:hint="eastAsia"/>
        </w:rPr>
        <w:t>が</w:t>
      </w:r>
      <w:r w:rsidR="00A202D8">
        <w:rPr>
          <w:rFonts w:hint="eastAsia"/>
        </w:rPr>
        <w:t>ございましたら</w:t>
      </w:r>
      <w:r w:rsidR="000F2873">
        <w:rPr>
          <w:rFonts w:hint="eastAsia"/>
        </w:rPr>
        <w:t>ご教示ください</w:t>
      </w:r>
      <w:r w:rsidR="0013136C">
        <w:rPr>
          <w:rFonts w:hint="eastAsia"/>
        </w:rPr>
        <w:t>。</w:t>
      </w:r>
    </w:p>
    <w:p w14:paraId="379EB131" w14:textId="77777777" w:rsidR="00B870F5" w:rsidRPr="00242749" w:rsidRDefault="00B870F5" w:rsidP="00B870F5">
      <w:pPr>
        <w:pStyle w:val="51"/>
      </w:pPr>
      <w:r>
        <w:rPr>
          <w:rFonts w:hint="eastAsia"/>
        </w:rPr>
        <w:t>また、本事業の基本方針7の「気持ちよく働ける給食施設」で「人材不足が深刻化する中、働きたくなる職場環境を提供できる施設づくりを行います。」としていますが、働きたくなる職場づくりとして取り組まれた事例等がございましたらご教示ください。</w:t>
      </w:r>
    </w:p>
    <w:p w14:paraId="15B4A4E8" w14:textId="77777777" w:rsidR="0013136C" w:rsidRPr="00B870F5" w:rsidRDefault="0013136C" w:rsidP="0013136C">
      <w:pPr>
        <w:pStyle w:val="51"/>
      </w:pPr>
    </w:p>
    <w:p w14:paraId="4E272395" w14:textId="77777777" w:rsidR="0013136C" w:rsidRDefault="0013136C" w:rsidP="0013136C">
      <w:pPr>
        <w:pStyle w:val="51"/>
      </w:pPr>
      <w:r>
        <w:rPr>
          <w:rFonts w:hint="eastAsia"/>
        </w:rPr>
        <w:t>【御回答】</w:t>
      </w:r>
    </w:p>
    <w:p w14:paraId="11608B6E" w14:textId="77777777" w:rsidR="0013136C" w:rsidRDefault="0013136C" w:rsidP="0013136C">
      <w:pPr>
        <w:pStyle w:val="51"/>
      </w:pPr>
    </w:p>
    <w:p w14:paraId="72DFF73C" w14:textId="77777777" w:rsidR="004E1C01" w:rsidRDefault="004E1C01" w:rsidP="0013136C">
      <w:pPr>
        <w:pStyle w:val="51"/>
      </w:pPr>
    </w:p>
    <w:p w14:paraId="084E59A2" w14:textId="77777777" w:rsidR="004E1C01" w:rsidRDefault="004E1C01" w:rsidP="0013136C">
      <w:pPr>
        <w:pStyle w:val="51"/>
      </w:pPr>
    </w:p>
    <w:p w14:paraId="0EB17EA3" w14:textId="77777777" w:rsidR="0013136C" w:rsidRDefault="0013136C" w:rsidP="00774625">
      <w:pPr>
        <w:pStyle w:val="51"/>
      </w:pPr>
    </w:p>
    <w:p w14:paraId="285F6EE1" w14:textId="6EFD8291" w:rsidR="00EA51AE" w:rsidRPr="00DA1B20" w:rsidRDefault="00AA2426" w:rsidP="009E5402">
      <w:pPr>
        <w:pStyle w:val="1"/>
      </w:pPr>
      <w:r w:rsidRPr="008C3325">
        <w:rPr>
          <w:rFonts w:hint="eastAsia"/>
        </w:rPr>
        <w:lastRenderedPageBreak/>
        <w:t>地域性を活かしたデザイン等</w:t>
      </w:r>
      <w:r w:rsidR="009E5402" w:rsidRPr="008C3325">
        <w:rPr>
          <w:rFonts w:hint="eastAsia"/>
        </w:rPr>
        <w:t>につい</w:t>
      </w:r>
      <w:r w:rsidR="009E5402" w:rsidRPr="00DA1B20">
        <w:rPr>
          <w:rFonts w:hint="eastAsia"/>
        </w:rPr>
        <w:t>て</w:t>
      </w:r>
    </w:p>
    <w:p w14:paraId="56DE366C" w14:textId="75EB514E" w:rsidR="00AD035E" w:rsidRPr="000C5514" w:rsidRDefault="00310E55" w:rsidP="00AD035E">
      <w:pPr>
        <w:pStyle w:val="51"/>
      </w:pPr>
      <w:r w:rsidRPr="00310E55">
        <w:t>立地特性などを考慮し、熊本らしい材質・デザイン等の採用</w:t>
      </w:r>
      <w:r w:rsidR="007521D6">
        <w:rPr>
          <w:rFonts w:hint="eastAsia"/>
        </w:rPr>
        <w:t>（</w:t>
      </w:r>
      <w:r w:rsidRPr="00310E55">
        <w:t>県産材の活用・色合いなど</w:t>
      </w:r>
      <w:r w:rsidR="007521D6">
        <w:rPr>
          <w:rFonts w:hint="eastAsia"/>
        </w:rPr>
        <w:t>）</w:t>
      </w:r>
      <w:r w:rsidRPr="00310E55">
        <w:t>について</w:t>
      </w:r>
      <w:r w:rsidR="00A34E57">
        <w:rPr>
          <w:rFonts w:hint="eastAsia"/>
        </w:rPr>
        <w:t>要求した場合の</w:t>
      </w:r>
      <w:r w:rsidR="00E47112" w:rsidRPr="000C5514">
        <w:t>懸念事項</w:t>
      </w:r>
      <w:r w:rsidR="00A45C09">
        <w:rPr>
          <w:rFonts w:hint="eastAsia"/>
        </w:rPr>
        <w:t>等</w:t>
      </w:r>
      <w:r w:rsidR="00C522BA">
        <w:rPr>
          <w:rFonts w:hint="eastAsia"/>
        </w:rPr>
        <w:t>がございましたら</w:t>
      </w:r>
      <w:r w:rsidR="00E47112" w:rsidRPr="000C5514">
        <w:t>ご教示ください。</w:t>
      </w:r>
    </w:p>
    <w:p w14:paraId="08389105" w14:textId="189699E7" w:rsidR="00170062" w:rsidRPr="007A2E37" w:rsidRDefault="00170062" w:rsidP="00E47112">
      <w:pPr>
        <w:pStyle w:val="51"/>
      </w:pPr>
    </w:p>
    <w:p w14:paraId="1218F323" w14:textId="612DA3CB" w:rsidR="00E47112" w:rsidRDefault="00E47112" w:rsidP="00E47112">
      <w:pPr>
        <w:pStyle w:val="51"/>
      </w:pPr>
      <w:r>
        <w:rPr>
          <w:rFonts w:hint="eastAsia"/>
        </w:rPr>
        <w:t>【</w:t>
      </w:r>
      <w:r w:rsidR="00630FF9">
        <w:rPr>
          <w:rFonts w:hint="eastAsia"/>
        </w:rPr>
        <w:t>御回答</w:t>
      </w:r>
      <w:r>
        <w:rPr>
          <w:rFonts w:hint="eastAsia"/>
        </w:rPr>
        <w:t>】</w:t>
      </w:r>
    </w:p>
    <w:p w14:paraId="08E49A14" w14:textId="38791F0C" w:rsidR="00E47112" w:rsidRDefault="00E47112" w:rsidP="00E47112">
      <w:pPr>
        <w:pStyle w:val="51"/>
      </w:pPr>
    </w:p>
    <w:p w14:paraId="72B51C00" w14:textId="77777777" w:rsidR="008376F3" w:rsidRDefault="008376F3" w:rsidP="00E47112">
      <w:pPr>
        <w:pStyle w:val="51"/>
      </w:pPr>
    </w:p>
    <w:p w14:paraId="1E867BCA" w14:textId="77777777" w:rsidR="004E1C01" w:rsidRDefault="004E1C01" w:rsidP="00E47112">
      <w:pPr>
        <w:pStyle w:val="51"/>
      </w:pPr>
    </w:p>
    <w:p w14:paraId="52FE5608" w14:textId="4719CE4A" w:rsidR="00411245" w:rsidRDefault="004E1C01" w:rsidP="00033A49">
      <w:pPr>
        <w:pStyle w:val="1"/>
      </w:pPr>
      <w:r>
        <w:rPr>
          <w:rFonts w:hint="eastAsia"/>
        </w:rPr>
        <w:t>環境負荷低減</w:t>
      </w:r>
      <w:r w:rsidR="008C3325">
        <w:rPr>
          <w:rFonts w:hint="eastAsia"/>
        </w:rPr>
        <w:t>・</w:t>
      </w:r>
      <w:r w:rsidR="004528FB" w:rsidRPr="008C3325">
        <w:rPr>
          <w:rFonts w:hint="eastAsia"/>
        </w:rPr>
        <w:t>災害対応につ</w:t>
      </w:r>
      <w:r w:rsidR="004528FB">
        <w:rPr>
          <w:rFonts w:hint="eastAsia"/>
        </w:rPr>
        <w:t>いて</w:t>
      </w:r>
    </w:p>
    <w:p w14:paraId="3A7125F7" w14:textId="77777777" w:rsidR="008376F3" w:rsidRDefault="008376F3" w:rsidP="008376F3">
      <w:pPr>
        <w:pStyle w:val="51"/>
      </w:pPr>
      <w:r>
        <w:rPr>
          <w:rFonts w:hint="eastAsia"/>
        </w:rPr>
        <w:t>環境負荷低減、建物の耐震性や防災性を本事業に求めた場合、懸念事項や課題点などがございましたらご教示ください。</w:t>
      </w:r>
    </w:p>
    <w:p w14:paraId="642EB897" w14:textId="21CA3F96" w:rsidR="00C37C87" w:rsidRDefault="008376F3" w:rsidP="008376F3">
      <w:pPr>
        <w:pStyle w:val="51"/>
        <w:ind w:leftChars="100" w:left="424" w:hangingChars="102" w:hanging="214"/>
      </w:pPr>
      <w:r>
        <w:rPr>
          <w:rFonts w:hint="eastAsia"/>
        </w:rPr>
        <w:t>※本事業の基本方針5の「災害時にも対応できる学校給食」で「災害時は給食センターとしての機能を活かした炊き出し機能を備え、地域住民が安心して生活できることへの一助となるよう位置づけます。」としており、事業にて方針で定めた内容を実施していくことを想定しています。</w:t>
      </w:r>
    </w:p>
    <w:p w14:paraId="54E1A601" w14:textId="77777777" w:rsidR="008376F3" w:rsidRPr="007A2E37" w:rsidRDefault="008376F3" w:rsidP="008376F3">
      <w:pPr>
        <w:pStyle w:val="51"/>
        <w:ind w:leftChars="100" w:left="424" w:hangingChars="102" w:hanging="214"/>
      </w:pPr>
    </w:p>
    <w:p w14:paraId="6F6C6B32" w14:textId="77777777" w:rsidR="00C37C87" w:rsidRDefault="00C37C87" w:rsidP="00C37C87">
      <w:pPr>
        <w:pStyle w:val="51"/>
      </w:pPr>
      <w:r>
        <w:rPr>
          <w:rFonts w:hint="eastAsia"/>
        </w:rPr>
        <w:t>【御回答】</w:t>
      </w:r>
    </w:p>
    <w:p w14:paraId="2D593E0C" w14:textId="77777777" w:rsidR="00C37C87" w:rsidRDefault="00C37C87" w:rsidP="00C37C87">
      <w:pPr>
        <w:pStyle w:val="51"/>
      </w:pPr>
    </w:p>
    <w:p w14:paraId="53AE26F4" w14:textId="77777777" w:rsidR="00C37C87" w:rsidRDefault="00C37C87" w:rsidP="00C37C87">
      <w:pPr>
        <w:pStyle w:val="51"/>
      </w:pPr>
    </w:p>
    <w:p w14:paraId="5B193B40" w14:textId="77777777" w:rsidR="00C37C87" w:rsidRPr="00033A49" w:rsidRDefault="00C37C87" w:rsidP="00C37C87">
      <w:pPr>
        <w:pStyle w:val="51"/>
      </w:pPr>
    </w:p>
    <w:p w14:paraId="0D370B50" w14:textId="69D7F882" w:rsidR="00B82E2A" w:rsidRDefault="0075201C" w:rsidP="00033A49">
      <w:pPr>
        <w:pStyle w:val="1"/>
      </w:pPr>
      <w:r>
        <w:rPr>
          <w:rFonts w:hint="eastAsia"/>
        </w:rPr>
        <w:t>事業対象地</w:t>
      </w:r>
      <w:r w:rsidR="008202A8">
        <w:rPr>
          <w:rFonts w:hint="eastAsia"/>
        </w:rPr>
        <w:t>について</w:t>
      </w:r>
    </w:p>
    <w:p w14:paraId="7ACC8858" w14:textId="78038984" w:rsidR="008202A8" w:rsidRDefault="008202A8" w:rsidP="008202A8">
      <w:pPr>
        <w:pStyle w:val="51"/>
      </w:pPr>
      <w:r w:rsidRPr="008202A8">
        <w:t>事業対象地や周辺状況等を考慮し、工事期間中の懸念事項や課題等がございましたらご教示ください。</w:t>
      </w:r>
    </w:p>
    <w:p w14:paraId="13979D7E" w14:textId="77777777" w:rsidR="008202A8" w:rsidRPr="008202A8" w:rsidRDefault="008202A8" w:rsidP="008202A8">
      <w:pPr>
        <w:pStyle w:val="51"/>
      </w:pPr>
    </w:p>
    <w:p w14:paraId="3A81B8A0" w14:textId="77777777" w:rsidR="008202A8" w:rsidRDefault="008202A8" w:rsidP="008202A8">
      <w:pPr>
        <w:pStyle w:val="51"/>
      </w:pPr>
      <w:r>
        <w:rPr>
          <w:rFonts w:hint="eastAsia"/>
        </w:rPr>
        <w:t>【御回答】</w:t>
      </w:r>
    </w:p>
    <w:p w14:paraId="1D94A167" w14:textId="77777777" w:rsidR="008202A8" w:rsidRDefault="008202A8" w:rsidP="008202A8">
      <w:pPr>
        <w:pStyle w:val="51"/>
      </w:pPr>
    </w:p>
    <w:p w14:paraId="6A00A6A3" w14:textId="77777777" w:rsidR="008202A8" w:rsidRDefault="008202A8" w:rsidP="008202A8">
      <w:pPr>
        <w:pStyle w:val="51"/>
      </w:pPr>
    </w:p>
    <w:p w14:paraId="05B563C3" w14:textId="77777777" w:rsidR="008376F3" w:rsidRDefault="008376F3" w:rsidP="008202A8">
      <w:pPr>
        <w:pStyle w:val="51"/>
      </w:pPr>
    </w:p>
    <w:p w14:paraId="7F8F87D7" w14:textId="77777777" w:rsidR="008202A8" w:rsidRPr="008202A8" w:rsidRDefault="008202A8" w:rsidP="008202A8">
      <w:pPr>
        <w:pStyle w:val="a3"/>
        <w:ind w:left="210" w:firstLine="210"/>
      </w:pPr>
    </w:p>
    <w:p w14:paraId="4B2D4433" w14:textId="5AAF2BFA" w:rsidR="004528FB" w:rsidRDefault="00410FAA" w:rsidP="00033A49">
      <w:pPr>
        <w:pStyle w:val="1"/>
      </w:pPr>
      <w:r>
        <w:rPr>
          <w:rFonts w:hint="eastAsia"/>
        </w:rPr>
        <w:t>事業スケジュールについて</w:t>
      </w:r>
    </w:p>
    <w:p w14:paraId="0BD05A4D" w14:textId="6DC86FC1" w:rsidR="004528FB" w:rsidRDefault="00410FAA" w:rsidP="004528FB">
      <w:pPr>
        <w:pStyle w:val="51"/>
      </w:pPr>
      <w:r w:rsidRPr="00410FAA">
        <w:t>人材不足・建設需要・働き方改革などを考慮し、適切な</w:t>
      </w:r>
      <w:r w:rsidR="00F67150">
        <w:rPr>
          <w:rFonts w:hint="eastAsia"/>
        </w:rPr>
        <w:t>工事</w:t>
      </w:r>
      <w:r w:rsidRPr="00410FAA">
        <w:t>期間はどの程度が望ましいと考える</w:t>
      </w:r>
      <w:r>
        <w:rPr>
          <w:rFonts w:hint="eastAsia"/>
        </w:rPr>
        <w:t>でしょうか</w:t>
      </w:r>
      <w:r w:rsidRPr="00410FAA">
        <w:t>。</w:t>
      </w:r>
    </w:p>
    <w:p w14:paraId="5324E4F5" w14:textId="77777777" w:rsidR="004528FB" w:rsidRPr="007A2E37" w:rsidRDefault="004528FB" w:rsidP="004528FB">
      <w:pPr>
        <w:pStyle w:val="51"/>
      </w:pPr>
    </w:p>
    <w:p w14:paraId="4970728E" w14:textId="77777777" w:rsidR="004528FB" w:rsidRDefault="004528FB" w:rsidP="004528FB">
      <w:pPr>
        <w:pStyle w:val="51"/>
      </w:pPr>
      <w:r>
        <w:rPr>
          <w:rFonts w:hint="eastAsia"/>
        </w:rPr>
        <w:t>【御回答】</w:t>
      </w:r>
    </w:p>
    <w:p w14:paraId="4304E476" w14:textId="77777777" w:rsidR="004528FB" w:rsidRDefault="004528FB" w:rsidP="004528FB">
      <w:pPr>
        <w:pStyle w:val="51"/>
      </w:pPr>
    </w:p>
    <w:p w14:paraId="796A4F8D" w14:textId="77777777" w:rsidR="004528FB" w:rsidRDefault="004528FB" w:rsidP="004528FB">
      <w:pPr>
        <w:pStyle w:val="51"/>
      </w:pPr>
    </w:p>
    <w:p w14:paraId="77363111" w14:textId="77777777" w:rsidR="008376F3" w:rsidRDefault="008376F3" w:rsidP="004528FB">
      <w:pPr>
        <w:pStyle w:val="51"/>
      </w:pPr>
    </w:p>
    <w:p w14:paraId="2DBD48ED" w14:textId="77777777" w:rsidR="004528FB" w:rsidRDefault="004528FB" w:rsidP="004528FB">
      <w:pPr>
        <w:pStyle w:val="51"/>
      </w:pPr>
    </w:p>
    <w:p w14:paraId="0EBECB17" w14:textId="77777777" w:rsidR="00A52F02" w:rsidRPr="00242749" w:rsidRDefault="00A52F02" w:rsidP="00A52F02">
      <w:pPr>
        <w:pStyle w:val="1"/>
        <w:numPr>
          <w:ilvl w:val="0"/>
          <w:numId w:val="22"/>
        </w:numPr>
      </w:pPr>
      <w:r>
        <w:rPr>
          <w:rFonts w:hint="eastAsia"/>
        </w:rPr>
        <w:lastRenderedPageBreak/>
        <w:t>公募スケジュール</w:t>
      </w:r>
      <w:r w:rsidRPr="00242749">
        <w:rPr>
          <w:rFonts w:hint="eastAsia"/>
        </w:rPr>
        <w:t>について</w:t>
      </w:r>
    </w:p>
    <w:p w14:paraId="4881F371" w14:textId="2130DC27" w:rsidR="00A52F02" w:rsidRPr="00242749" w:rsidRDefault="00A52F02" w:rsidP="00A52F02">
      <w:pPr>
        <w:pStyle w:val="51"/>
      </w:pPr>
      <w:r>
        <w:rPr>
          <w:rFonts w:hint="eastAsia"/>
        </w:rPr>
        <w:t>現在市が</w:t>
      </w:r>
      <w:r w:rsidRPr="00AF2E3F">
        <w:rPr>
          <w:rFonts w:hint="eastAsia"/>
        </w:rPr>
        <w:t>想定している公募スケジュールについて、応募期間など</w:t>
      </w:r>
      <w:r w:rsidR="007C10D6">
        <w:rPr>
          <w:rFonts w:hint="eastAsia"/>
        </w:rPr>
        <w:t>について</w:t>
      </w:r>
      <w:r>
        <w:rPr>
          <w:rFonts w:hint="eastAsia"/>
        </w:rPr>
        <w:t>懸念点</w:t>
      </w:r>
      <w:r w:rsidR="007C10D6">
        <w:rPr>
          <w:rFonts w:hint="eastAsia"/>
        </w:rPr>
        <w:t>や短縮可能</w:t>
      </w:r>
      <w:r w:rsidR="002E761E">
        <w:rPr>
          <w:rFonts w:hint="eastAsia"/>
        </w:rPr>
        <w:t>な項目</w:t>
      </w:r>
      <w:r>
        <w:rPr>
          <w:rFonts w:hint="eastAsia"/>
        </w:rPr>
        <w:t>等がございましたらご教示ください。</w:t>
      </w:r>
    </w:p>
    <w:p w14:paraId="3C6517D5" w14:textId="77777777" w:rsidR="00A52F02" w:rsidRPr="00242749" w:rsidRDefault="00A52F02" w:rsidP="00A52F02">
      <w:pPr>
        <w:pStyle w:val="51"/>
      </w:pPr>
    </w:p>
    <w:p w14:paraId="0D5021CB" w14:textId="77777777" w:rsidR="00A52F02" w:rsidRDefault="00A52F02" w:rsidP="00A52F02">
      <w:pPr>
        <w:pStyle w:val="51"/>
      </w:pPr>
      <w:r>
        <w:rPr>
          <w:rFonts w:hint="eastAsia"/>
        </w:rPr>
        <w:t>【御回答】</w:t>
      </w:r>
    </w:p>
    <w:p w14:paraId="562D334C" w14:textId="77777777" w:rsidR="00A52F02" w:rsidRDefault="00A52F02" w:rsidP="00A52F02">
      <w:pPr>
        <w:pStyle w:val="51"/>
      </w:pPr>
    </w:p>
    <w:p w14:paraId="1F15E08D" w14:textId="77777777" w:rsidR="00A52F02" w:rsidRDefault="00A52F02" w:rsidP="00A52F02">
      <w:pPr>
        <w:pStyle w:val="51"/>
      </w:pPr>
    </w:p>
    <w:p w14:paraId="76B8DCE0" w14:textId="7FACC30A" w:rsidR="005F43DF" w:rsidRDefault="007A10D9" w:rsidP="00A52F02">
      <w:pPr>
        <w:pStyle w:val="1"/>
      </w:pPr>
      <w:r>
        <w:rPr>
          <w:rFonts w:hint="eastAsia"/>
        </w:rPr>
        <w:t>地域貢献について</w:t>
      </w:r>
    </w:p>
    <w:p w14:paraId="31E28E4F" w14:textId="4F16DC62" w:rsidR="007A10D9" w:rsidRDefault="007C10D6" w:rsidP="007A10D9">
      <w:pPr>
        <w:pStyle w:val="51"/>
      </w:pPr>
      <w:r w:rsidRPr="007C10D6">
        <w:t>今後の事業者募集において、地元雇用などの地域貢献を評価の対象にすることに</w:t>
      </w:r>
      <w:r w:rsidR="007A10D9">
        <w:rPr>
          <w:rFonts w:hint="eastAsia"/>
        </w:rPr>
        <w:t>、</w:t>
      </w:r>
      <w:r w:rsidR="00F36A5C">
        <w:rPr>
          <w:rFonts w:hint="eastAsia"/>
        </w:rPr>
        <w:t>懸念事項などがございましたら</w:t>
      </w:r>
      <w:r w:rsidR="007A10D9" w:rsidRPr="00EA51AE">
        <w:t>ご教示ください。</w:t>
      </w:r>
    </w:p>
    <w:p w14:paraId="5B7A3DFF" w14:textId="77777777" w:rsidR="007A10D9" w:rsidRDefault="007A10D9" w:rsidP="007A10D9">
      <w:pPr>
        <w:pStyle w:val="51"/>
      </w:pPr>
    </w:p>
    <w:p w14:paraId="7BA93C8B" w14:textId="77777777" w:rsidR="007A10D9" w:rsidRDefault="007A10D9" w:rsidP="007A10D9">
      <w:pPr>
        <w:pStyle w:val="51"/>
      </w:pPr>
      <w:r>
        <w:rPr>
          <w:rFonts w:hint="eastAsia"/>
        </w:rPr>
        <w:t>【御回答】</w:t>
      </w:r>
    </w:p>
    <w:p w14:paraId="5CD8EDA5" w14:textId="77777777" w:rsidR="007A10D9" w:rsidRDefault="007A10D9" w:rsidP="007A10D9">
      <w:pPr>
        <w:pStyle w:val="51"/>
      </w:pPr>
    </w:p>
    <w:p w14:paraId="45D4CA51" w14:textId="77777777" w:rsidR="007A10D9" w:rsidRDefault="007A10D9" w:rsidP="007A10D9">
      <w:pPr>
        <w:pStyle w:val="51"/>
      </w:pPr>
    </w:p>
    <w:p w14:paraId="255430F4" w14:textId="173210BD" w:rsidR="00A52F02" w:rsidRDefault="00A52F02" w:rsidP="00A52F02">
      <w:pPr>
        <w:pStyle w:val="1"/>
      </w:pPr>
      <w:r>
        <w:rPr>
          <w:rFonts w:hint="eastAsia"/>
        </w:rPr>
        <w:t>評価内容について</w:t>
      </w:r>
    </w:p>
    <w:p w14:paraId="29E6CF2B" w14:textId="77777777" w:rsidR="00A52F02" w:rsidRDefault="00A52F02" w:rsidP="00A52F02">
      <w:pPr>
        <w:pStyle w:val="51"/>
      </w:pPr>
      <w:r w:rsidRPr="0000443F">
        <w:t>事業応募する場合、提案者としてどのような提案を評価して欲しいか</w:t>
      </w:r>
      <w:r>
        <w:rPr>
          <w:rFonts w:hint="eastAsia"/>
        </w:rPr>
        <w:t>、</w:t>
      </w:r>
      <w:r w:rsidRPr="00EA51AE">
        <w:t>ご教示ください。</w:t>
      </w:r>
    </w:p>
    <w:p w14:paraId="16A665E3" w14:textId="77777777" w:rsidR="00A52F02" w:rsidRDefault="00A52F02" w:rsidP="00A52F02">
      <w:pPr>
        <w:pStyle w:val="51"/>
      </w:pPr>
    </w:p>
    <w:p w14:paraId="089F70F6" w14:textId="77777777" w:rsidR="00A52F02" w:rsidRDefault="00A52F02" w:rsidP="00A52F02">
      <w:pPr>
        <w:pStyle w:val="51"/>
      </w:pPr>
      <w:r>
        <w:rPr>
          <w:rFonts w:hint="eastAsia"/>
        </w:rPr>
        <w:t>【御回答】</w:t>
      </w:r>
    </w:p>
    <w:p w14:paraId="67BD4962" w14:textId="77777777" w:rsidR="00A52F02" w:rsidRDefault="00A52F02" w:rsidP="00A52F02">
      <w:pPr>
        <w:pStyle w:val="51"/>
      </w:pPr>
    </w:p>
    <w:p w14:paraId="63B52165" w14:textId="77777777" w:rsidR="00A52F02" w:rsidRDefault="00A52F02" w:rsidP="00A52F02">
      <w:pPr>
        <w:pStyle w:val="51"/>
      </w:pPr>
    </w:p>
    <w:p w14:paraId="36CF1601" w14:textId="77777777" w:rsidR="00A52F02" w:rsidRDefault="00A52F02" w:rsidP="00A52F02">
      <w:pPr>
        <w:pStyle w:val="51"/>
      </w:pPr>
    </w:p>
    <w:p w14:paraId="3F53FF1C" w14:textId="77777777" w:rsidR="00446ECD" w:rsidRDefault="00446ECD" w:rsidP="00446ECD">
      <w:pPr>
        <w:pStyle w:val="1"/>
      </w:pPr>
      <w:r>
        <w:rPr>
          <w:rFonts w:hint="eastAsia"/>
        </w:rPr>
        <w:t>事業の関心度について</w:t>
      </w:r>
    </w:p>
    <w:p w14:paraId="146EB888" w14:textId="77777777" w:rsidR="00446ECD" w:rsidRPr="00FF0032" w:rsidRDefault="00446ECD" w:rsidP="00446ECD">
      <w:pPr>
        <w:pStyle w:val="51"/>
      </w:pPr>
      <w:r w:rsidRPr="006C6567">
        <w:rPr>
          <w:rFonts w:hint="eastAsia"/>
        </w:rPr>
        <w:t>本事業に対して参加意欲・関心は</w:t>
      </w:r>
      <w:r>
        <w:rPr>
          <w:rFonts w:hint="eastAsia"/>
        </w:rPr>
        <w:t>ありますでしょうか</w:t>
      </w:r>
      <w:r w:rsidRPr="006C6567">
        <w:rPr>
          <w:rFonts w:hint="eastAsia"/>
        </w:rPr>
        <w:t>。また懸念事項などはあ</w:t>
      </w:r>
      <w:r>
        <w:rPr>
          <w:rFonts w:hint="eastAsia"/>
        </w:rPr>
        <w:t>りますでしょうか</w:t>
      </w:r>
      <w:r w:rsidRPr="00FF0032">
        <w:rPr>
          <w:rFonts w:hint="eastAsia"/>
        </w:rPr>
        <w:t>。</w:t>
      </w:r>
    </w:p>
    <w:p w14:paraId="76A9E756" w14:textId="77777777" w:rsidR="00446ECD" w:rsidRDefault="00446ECD" w:rsidP="00446ECD">
      <w:pPr>
        <w:pStyle w:val="51"/>
      </w:pPr>
    </w:p>
    <w:p w14:paraId="6F1CB557" w14:textId="77777777" w:rsidR="00446ECD" w:rsidRDefault="00446ECD" w:rsidP="00446ECD">
      <w:pPr>
        <w:pStyle w:val="51"/>
      </w:pPr>
      <w:r>
        <w:rPr>
          <w:rFonts w:hint="eastAsia"/>
        </w:rPr>
        <w:t>【御回答】</w:t>
      </w:r>
    </w:p>
    <w:p w14:paraId="3B65C869" w14:textId="77777777" w:rsidR="00446ECD" w:rsidRDefault="00446ECD" w:rsidP="00446ECD">
      <w:pPr>
        <w:pStyle w:val="51"/>
      </w:pPr>
    </w:p>
    <w:p w14:paraId="2892023F" w14:textId="77777777" w:rsidR="004528FB" w:rsidRDefault="004528FB" w:rsidP="004528FB">
      <w:pPr>
        <w:pStyle w:val="a3"/>
        <w:ind w:left="210" w:firstLine="210"/>
      </w:pPr>
    </w:p>
    <w:p w14:paraId="4503D6E8" w14:textId="77777777" w:rsidR="0091471E" w:rsidRPr="004528FB" w:rsidRDefault="0091471E" w:rsidP="004528FB">
      <w:pPr>
        <w:pStyle w:val="a3"/>
        <w:ind w:left="210" w:firstLine="210"/>
      </w:pPr>
    </w:p>
    <w:p w14:paraId="189BAE7B" w14:textId="60C0453E" w:rsidR="00033A49" w:rsidRDefault="00033A49" w:rsidP="00033A49">
      <w:pPr>
        <w:pStyle w:val="1"/>
      </w:pPr>
      <w:r>
        <w:rPr>
          <w:rFonts w:hint="eastAsia"/>
        </w:rPr>
        <w:t>その他</w:t>
      </w:r>
    </w:p>
    <w:p w14:paraId="17E12A7B" w14:textId="588CBE81" w:rsidR="00033A49" w:rsidRDefault="005C773F" w:rsidP="00033A49">
      <w:pPr>
        <w:pStyle w:val="a3"/>
        <w:ind w:left="210" w:firstLine="210"/>
        <w:rPr>
          <w:rFonts w:ascii="游ゴシック" w:eastAsia="游ゴシック" w:hAnsi="游ゴシック"/>
        </w:rPr>
      </w:pPr>
      <w:r>
        <w:rPr>
          <w:rFonts w:ascii="游ゴシック" w:eastAsia="游ゴシック" w:hAnsi="游ゴシック" w:hint="eastAsia"/>
        </w:rPr>
        <w:t>上記以外に、</w:t>
      </w:r>
      <w:r w:rsidR="00033A49" w:rsidRPr="00033A49">
        <w:rPr>
          <w:rFonts w:ascii="游ゴシック" w:eastAsia="游ゴシック" w:hAnsi="游ゴシック" w:hint="eastAsia"/>
        </w:rPr>
        <w:t>ご意見やご要望等が</w:t>
      </w:r>
      <w:r>
        <w:rPr>
          <w:rFonts w:ascii="游ゴシック" w:eastAsia="游ゴシック" w:hAnsi="游ゴシック" w:hint="eastAsia"/>
        </w:rPr>
        <w:t>ございましたら</w:t>
      </w:r>
      <w:r w:rsidR="00033A49" w:rsidRPr="00033A49">
        <w:rPr>
          <w:rFonts w:ascii="游ゴシック" w:eastAsia="游ゴシック" w:hAnsi="游ゴシック" w:hint="eastAsia"/>
        </w:rPr>
        <w:t>お聞かせください。</w:t>
      </w:r>
    </w:p>
    <w:p w14:paraId="25D92B06" w14:textId="77777777" w:rsidR="0003610F" w:rsidRPr="00033A49" w:rsidRDefault="0003610F" w:rsidP="00AB12EB">
      <w:pPr>
        <w:pStyle w:val="51"/>
      </w:pPr>
    </w:p>
    <w:p w14:paraId="586F20CC" w14:textId="342772EC" w:rsidR="00033A49" w:rsidRDefault="00033A49" w:rsidP="00033A49">
      <w:pPr>
        <w:pStyle w:val="a3"/>
        <w:ind w:left="210" w:firstLine="210"/>
        <w:rPr>
          <w:rFonts w:ascii="游ゴシック" w:eastAsia="游ゴシック" w:hAnsi="游ゴシック"/>
        </w:rPr>
      </w:pPr>
      <w:r w:rsidRPr="00033A49">
        <w:rPr>
          <w:rFonts w:ascii="游ゴシック" w:eastAsia="游ゴシック" w:hAnsi="游ゴシック" w:hint="eastAsia"/>
        </w:rPr>
        <w:t>【御回答】</w:t>
      </w:r>
    </w:p>
    <w:p w14:paraId="11F5D844" w14:textId="77777777" w:rsidR="00FB3944" w:rsidRDefault="00FB3944" w:rsidP="00033A49">
      <w:pPr>
        <w:pStyle w:val="a3"/>
        <w:ind w:left="210" w:firstLine="210"/>
        <w:rPr>
          <w:rFonts w:ascii="游ゴシック" w:eastAsia="游ゴシック" w:hAnsi="游ゴシック"/>
        </w:rPr>
      </w:pPr>
    </w:p>
    <w:p w14:paraId="6FE01C88" w14:textId="784951AB" w:rsidR="00FB3944" w:rsidRDefault="00FB3944" w:rsidP="004772AF">
      <w:pPr>
        <w:pStyle w:val="51"/>
        <w:ind w:leftChars="100" w:left="210"/>
      </w:pPr>
    </w:p>
    <w:p w14:paraId="3F970CDF" w14:textId="5661419A" w:rsidR="00FB3944" w:rsidRDefault="00FB3944" w:rsidP="00033A49">
      <w:pPr>
        <w:pStyle w:val="a3"/>
        <w:ind w:left="210" w:firstLine="210"/>
        <w:rPr>
          <w:rFonts w:ascii="游ゴシック" w:eastAsia="游ゴシック" w:hAnsi="游ゴシック"/>
        </w:rPr>
      </w:pPr>
    </w:p>
    <w:sectPr w:rsidR="00FB3944" w:rsidSect="004772AF">
      <w:headerReference w:type="default" r:id="rId13"/>
      <w:type w:val="continuous"/>
      <w:pgSz w:w="11907" w:h="16839" w:code="9"/>
      <w:pgMar w:top="1304" w:right="1134" w:bottom="964" w:left="1134" w:header="680"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36382" w14:textId="77777777" w:rsidR="00176D0D" w:rsidRDefault="00176D0D">
      <w:r>
        <w:separator/>
      </w:r>
    </w:p>
  </w:endnote>
  <w:endnote w:type="continuationSeparator" w:id="0">
    <w:p w14:paraId="04F711C3" w14:textId="77777777" w:rsidR="00176D0D" w:rsidRDefault="00176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DC78" w14:textId="77777777" w:rsidR="0074253C" w:rsidRDefault="0074253C" w:rsidP="00BE75FE">
    <w:pPr>
      <w:pStyle w:val="ac"/>
      <w:pBdr>
        <w:top w:val="single" w:sz="4" w:space="1" w:color="auto"/>
      </w:pBdr>
      <w:jc w:val="center"/>
      <w:rPr>
        <w:kern w:val="0"/>
      </w:rPr>
    </w:pPr>
  </w:p>
  <w:p w14:paraId="401CAC14" w14:textId="1F12B569" w:rsidR="0074253C" w:rsidRDefault="0074253C" w:rsidP="00BE75FE">
    <w:pPr>
      <w:pStyle w:val="ac"/>
      <w:pBdr>
        <w:top w:val="single" w:sz="4" w:space="1" w:color="auto"/>
      </w:pBdr>
      <w:jc w:val="center"/>
    </w:pPr>
    <w:r>
      <w:rPr>
        <w:kern w:val="0"/>
      </w:rPr>
      <w:t xml:space="preserve">- </w:t>
    </w:r>
    <w:r>
      <w:rPr>
        <w:kern w:val="0"/>
      </w:rPr>
      <w:fldChar w:fldCharType="begin"/>
    </w:r>
    <w:r>
      <w:rPr>
        <w:kern w:val="0"/>
      </w:rPr>
      <w:instrText xml:space="preserve"> PAGE </w:instrText>
    </w:r>
    <w:r>
      <w:rPr>
        <w:kern w:val="0"/>
      </w:rPr>
      <w:fldChar w:fldCharType="separate"/>
    </w:r>
    <w:r w:rsidR="009C1D9F">
      <w:rPr>
        <w:noProof/>
        <w:kern w:val="0"/>
      </w:rPr>
      <w:t>3</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914B1" w14:textId="77777777" w:rsidR="00176D0D" w:rsidRDefault="00176D0D">
      <w:r>
        <w:separator/>
      </w:r>
    </w:p>
  </w:footnote>
  <w:footnote w:type="continuationSeparator" w:id="0">
    <w:p w14:paraId="3398BE56" w14:textId="77777777" w:rsidR="00176D0D" w:rsidRDefault="00176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8245" w14:textId="77777777" w:rsidR="00BC3B6B" w:rsidRDefault="00BC3B6B" w:rsidP="000C4AAC">
    <w:pPr>
      <w:pStyle w:val="aa"/>
      <w:jc w:val="right"/>
    </w:pPr>
  </w:p>
  <w:p w14:paraId="75F21F27" w14:textId="51F27B2C" w:rsidR="0074253C" w:rsidRDefault="0074253C" w:rsidP="003416DC">
    <w:pPr>
      <w:pStyle w:val="aa"/>
      <w:ind w:rightChars="67" w:right="141"/>
      <w:jc w:val="right"/>
    </w:pPr>
    <w:r>
      <w:t>別紙</w:t>
    </w:r>
    <w:r w:rsidR="00A80A48">
      <w:rPr>
        <w:rFonts w:hint="eastAsi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377F" w14:textId="77777777" w:rsidR="005A20E3" w:rsidRDefault="005A20E3" w:rsidP="000C4AAC">
    <w:pPr>
      <w:pStyle w:val="aa"/>
      <w:jc w:val="right"/>
    </w:pPr>
  </w:p>
  <w:p w14:paraId="6054B32A" w14:textId="51E90B51" w:rsidR="005A20E3" w:rsidRDefault="00D676C8" w:rsidP="003416DC">
    <w:pPr>
      <w:pStyle w:val="aa"/>
      <w:ind w:rightChars="67" w:right="141"/>
      <w:jc w:val="right"/>
    </w:pPr>
    <w:r>
      <w:rPr>
        <w:rFonts w:hint="eastAsia"/>
      </w:rPr>
      <w:t>別紙</w:t>
    </w:r>
    <w:r w:rsidR="00A80A48">
      <w:rPr>
        <w:rFonts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7A6"/>
    <w:multiLevelType w:val="hybridMultilevel"/>
    <w:tmpl w:val="EF66D3CE"/>
    <w:lvl w:ilvl="0" w:tplc="3A809346">
      <w:start w:val="1"/>
      <w:numFmt w:val="decimalEnclosedCircle"/>
      <w:pStyle w:val="4"/>
      <w:suff w:val="space"/>
      <w:lvlText w:val="%1"/>
      <w:lvlJc w:val="left"/>
      <w:pPr>
        <w:ind w:left="44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1132D68"/>
    <w:multiLevelType w:val="hybridMultilevel"/>
    <w:tmpl w:val="671ACAA6"/>
    <w:lvl w:ilvl="0" w:tplc="40D6E3F2">
      <w:start w:val="1"/>
      <w:numFmt w:val="bullet"/>
      <w:lvlText w:val=""/>
      <w:lvlJc w:val="left"/>
      <w:pPr>
        <w:ind w:left="636" w:hanging="420"/>
      </w:pPr>
      <w:rPr>
        <w:rFonts w:ascii="Wingdings" w:hAnsi="Wingdings" w:hint="default"/>
        <w:sz w:val="16"/>
        <w:em w:val="none"/>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2BA20F17"/>
    <w:multiLevelType w:val="multilevel"/>
    <w:tmpl w:val="2CA89AA8"/>
    <w:lvl w:ilvl="0">
      <w:start w:val="1"/>
      <w:numFmt w:val="decimal"/>
      <w:pStyle w:val="1"/>
      <w:suff w:val="space"/>
      <w:lvlText w:val="%1. "/>
      <w:lvlJc w:val="left"/>
      <w:pPr>
        <w:ind w:left="210" w:hanging="210"/>
      </w:pPr>
    </w:lvl>
    <w:lvl w:ilvl="1">
      <w:start w:val="1"/>
      <w:numFmt w:val="decimal"/>
      <w:pStyle w:val="2"/>
      <w:suff w:val="space"/>
      <w:lvlText w:val="%1.%2. "/>
      <w:lvlJc w:val="left"/>
      <w:pPr>
        <w:ind w:left="318" w:hanging="210"/>
      </w:pPr>
      <w:rPr>
        <w:rFonts w:ascii="Arial" w:eastAsia="ＭＳ ゴシック" w:hAnsi="Arial" w:hint="default"/>
        <w:b/>
        <w:i w:val="0"/>
        <w:color w:val="auto"/>
        <w:sz w:val="21"/>
        <w:u w:val="none"/>
      </w:rPr>
    </w:lvl>
    <w:lvl w:ilvl="2">
      <w:start w:val="1"/>
      <w:numFmt w:val="decimal"/>
      <w:pStyle w:val="3"/>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 w15:restartNumberingAfterBreak="0">
    <w:nsid w:val="3F3F1486"/>
    <w:multiLevelType w:val="hybridMultilevel"/>
    <w:tmpl w:val="6E3EE2EC"/>
    <w:lvl w:ilvl="0" w:tplc="1FC632A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B04622A"/>
    <w:multiLevelType w:val="hybridMultilevel"/>
    <w:tmpl w:val="69A08FC6"/>
    <w:lvl w:ilvl="0" w:tplc="28386FBE">
      <w:start w:val="1"/>
      <w:numFmt w:val="decimalFullWidth"/>
      <w:pStyle w:val="30"/>
      <w:suff w:val="nothing"/>
      <w:lvlText w:val="（%1）"/>
      <w:lvlJc w:val="left"/>
      <w:pPr>
        <w:ind w:left="650" w:hanging="440"/>
      </w:pPr>
      <w:rPr>
        <w:rFonts w:hint="eastAsia"/>
        <w:b/>
        <w:bCs/>
        <w:u w:val="thick" w:color="70AD47" w:themeColor="accent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5B8C47BD"/>
    <w:multiLevelType w:val="hybridMultilevel"/>
    <w:tmpl w:val="95F4509A"/>
    <w:lvl w:ilvl="0" w:tplc="4FDC11C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FB277B8"/>
    <w:multiLevelType w:val="hybridMultilevel"/>
    <w:tmpl w:val="FE7434A8"/>
    <w:lvl w:ilvl="0" w:tplc="B616F16C">
      <w:start w:val="1"/>
      <w:numFmt w:val="decimal"/>
      <w:suff w:val="nothing"/>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3BA7C18"/>
    <w:multiLevelType w:val="multilevel"/>
    <w:tmpl w:val="53FC59A8"/>
    <w:styleLink w:val="10"/>
    <w:lvl w:ilvl="0">
      <w:start w:val="1"/>
      <w:numFmt w:val="decimalFullWidth"/>
      <w:suff w:val="nothing"/>
      <w:lvlText w:val="第%1　"/>
      <w:lvlJc w:val="left"/>
      <w:pPr>
        <w:ind w:left="224" w:hanging="224"/>
      </w:pPr>
      <w:rPr>
        <w:rFonts w:ascii="ＭＳ ゴシック" w:eastAsia="ＭＳ ゴシック" w:hint="eastAsia"/>
        <w:b/>
        <w:i w:val="0"/>
        <w:sz w:val="24"/>
      </w:rPr>
    </w:lvl>
    <w:lvl w:ilvl="1">
      <w:start w:val="1"/>
      <w:numFmt w:val="decimalFullWidth"/>
      <w:suff w:val="nothing"/>
      <w:lvlText w:val="%2　"/>
      <w:lvlJc w:val="left"/>
      <w:pPr>
        <w:ind w:left="300" w:hanging="200"/>
      </w:pPr>
      <w:rPr>
        <w:rFonts w:ascii="ＭＳ ゴシック" w:eastAsia="ＭＳ ゴシック" w:hint="eastAsia"/>
        <w:b/>
        <w:i w:val="0"/>
        <w:sz w:val="22"/>
      </w:rPr>
    </w:lvl>
    <w:lvl w:ilvl="2">
      <w:start w:val="1"/>
      <w:numFmt w:val="decimal"/>
      <w:suff w:val="nothing"/>
      <w:lvlText w:val="(%3) "/>
      <w:lvlJc w:val="left"/>
      <w:pPr>
        <w:ind w:left="400" w:hanging="200"/>
      </w:pPr>
      <w:rPr>
        <w:rFonts w:ascii="ＭＳ ゴシック" w:eastAsia="ＭＳ ゴシック" w:hint="eastAsia"/>
        <w:b/>
        <w:i w:val="0"/>
        <w:sz w:val="21"/>
      </w:rPr>
    </w:lvl>
    <w:lvl w:ilvl="3">
      <w:start w:val="1"/>
      <w:numFmt w:val="aiueoFullWidth"/>
      <w:suff w:val="nothing"/>
      <w:lvlText w:val="%4　"/>
      <w:lvlJc w:val="left"/>
      <w:pPr>
        <w:ind w:left="759" w:hanging="200"/>
      </w:pPr>
      <w:rPr>
        <w:rFonts w:ascii="ＭＳ ゴシック" w:eastAsia="ＭＳ ゴシック" w:hAnsi="ＭＳ ゴシック" w:hint="default"/>
        <w:b w:val="0"/>
        <w:i w:val="0"/>
        <w:sz w:val="21"/>
      </w:rPr>
    </w:lvl>
    <w:lvl w:ilvl="4">
      <w:start w:val="1"/>
      <w:numFmt w:val="aiueo"/>
      <w:suff w:val="nothing"/>
      <w:lvlText w:val="(%5)　"/>
      <w:lvlJc w:val="left"/>
      <w:pPr>
        <w:ind w:left="1117" w:hanging="334"/>
      </w:pPr>
      <w:rPr>
        <w:rFonts w:ascii="ＭＳ 明朝" w:eastAsia="ＭＳ 明朝" w:hint="eastAsia"/>
        <w:b w:val="0"/>
        <w:i w:val="0"/>
        <w:sz w:val="21"/>
      </w:rPr>
    </w:lvl>
    <w:lvl w:ilvl="5">
      <w:start w:val="1"/>
      <w:numFmt w:val="lowerLetter"/>
      <w:suff w:val="space"/>
      <w:lvlText w:val="%6 "/>
      <w:lvlJc w:val="left"/>
      <w:pPr>
        <w:ind w:left="0" w:firstLine="1191"/>
      </w:pPr>
      <w:rPr>
        <w:rFonts w:ascii="ＭＳ 明朝" w:eastAsia="ＭＳ 明朝" w:hAnsi="ＭＳ 明朝" w:hint="eastAsia"/>
      </w:rPr>
    </w:lvl>
    <w:lvl w:ilvl="6">
      <w:start w:val="1"/>
      <w:numFmt w:val="lowerLetter"/>
      <w:suff w:val="space"/>
      <w:lvlText w:val="(%7) "/>
      <w:lvlJc w:val="left"/>
      <w:pPr>
        <w:ind w:left="3827" w:hanging="2409"/>
      </w:pPr>
      <w:rPr>
        <w:rFonts w:ascii="ＭＳ 明朝" w:eastAsia="ＭＳ 明朝" w:hAnsi="ＭＳ 明朝" w:hint="eastAsia"/>
      </w:rPr>
    </w:lvl>
    <w:lvl w:ilvl="7">
      <w:start w:val="1"/>
      <w:numFmt w:val="decimal"/>
      <w:lvlText w:val="%1.%2.%3.%4.%5.%6.%7.%8"/>
      <w:lvlJc w:val="left"/>
      <w:pPr>
        <w:tabs>
          <w:tab w:val="num" w:pos="0"/>
        </w:tabs>
        <w:ind w:left="4394" w:hanging="1418"/>
      </w:pPr>
      <w:rPr>
        <w:rFonts w:hint="eastAsia"/>
      </w:rPr>
    </w:lvl>
    <w:lvl w:ilvl="8">
      <w:start w:val="1"/>
      <w:numFmt w:val="decimal"/>
      <w:lvlText w:val="%1.%2.%3.%4.%5.%6.%7.%8.%9"/>
      <w:lvlJc w:val="left"/>
      <w:pPr>
        <w:tabs>
          <w:tab w:val="num" w:pos="0"/>
        </w:tabs>
        <w:ind w:left="5102" w:hanging="1700"/>
      </w:pPr>
      <w:rPr>
        <w:rFonts w:hint="eastAsia"/>
      </w:rPr>
    </w:lvl>
  </w:abstractNum>
  <w:abstractNum w:abstractNumId="11" w15:restartNumberingAfterBreak="0">
    <w:nsid w:val="7431495C"/>
    <w:multiLevelType w:val="hybridMultilevel"/>
    <w:tmpl w:val="AFB6584A"/>
    <w:lvl w:ilvl="0" w:tplc="A39ACDC4">
      <w:start w:val="1"/>
      <w:numFmt w:val="bullet"/>
      <w:pStyle w:val="a1"/>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17916111">
    <w:abstractNumId w:val="3"/>
  </w:num>
  <w:num w:numId="2" w16cid:durableId="39018251">
    <w:abstractNumId w:val="11"/>
  </w:num>
  <w:num w:numId="3" w16cid:durableId="1590774422">
    <w:abstractNumId w:val="5"/>
  </w:num>
  <w:num w:numId="4" w16cid:durableId="227347244">
    <w:abstractNumId w:val="6"/>
  </w:num>
  <w:num w:numId="5" w16cid:durableId="1858536767">
    <w:abstractNumId w:val="2"/>
  </w:num>
  <w:num w:numId="6" w16cid:durableId="941760870">
    <w:abstractNumId w:val="10"/>
  </w:num>
  <w:num w:numId="7" w16cid:durableId="1893685555">
    <w:abstractNumId w:val="4"/>
  </w:num>
  <w:num w:numId="8" w16cid:durableId="2103329976">
    <w:abstractNumId w:val="1"/>
  </w:num>
  <w:num w:numId="9" w16cid:durableId="1421680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9788625">
    <w:abstractNumId w:val="8"/>
  </w:num>
  <w:num w:numId="11" w16cid:durableId="1700348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1358590">
    <w:abstractNumId w:val="4"/>
  </w:num>
  <w:num w:numId="13" w16cid:durableId="2088770147">
    <w:abstractNumId w:val="4"/>
  </w:num>
  <w:num w:numId="14" w16cid:durableId="1490907594">
    <w:abstractNumId w:val="4"/>
  </w:num>
  <w:num w:numId="15" w16cid:durableId="1602178484">
    <w:abstractNumId w:val="3"/>
  </w:num>
  <w:num w:numId="16" w16cid:durableId="221405540">
    <w:abstractNumId w:val="3"/>
  </w:num>
  <w:num w:numId="17" w16cid:durableId="866480474">
    <w:abstractNumId w:val="3"/>
  </w:num>
  <w:num w:numId="18" w16cid:durableId="563225279">
    <w:abstractNumId w:val="4"/>
  </w:num>
  <w:num w:numId="19" w16cid:durableId="651059366">
    <w:abstractNumId w:val="3"/>
  </w:num>
  <w:num w:numId="20" w16cid:durableId="1522742459">
    <w:abstractNumId w:val="3"/>
  </w:num>
  <w:num w:numId="21" w16cid:durableId="1664046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7407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082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5616956">
    <w:abstractNumId w:val="9"/>
  </w:num>
  <w:num w:numId="25" w16cid:durableId="1025207508">
    <w:abstractNumId w:val="7"/>
  </w:num>
  <w:num w:numId="26" w16cid:durableId="612637616">
    <w:abstractNumId w:val="7"/>
    <w:lvlOverride w:ilvl="0">
      <w:startOverride w:val="1"/>
    </w:lvlOverride>
  </w:num>
  <w:num w:numId="27" w16cid:durableId="1089811807">
    <w:abstractNumId w:val="7"/>
    <w:lvlOverride w:ilvl="0">
      <w:startOverride w:val="1"/>
    </w:lvlOverride>
  </w:num>
  <w:num w:numId="28" w16cid:durableId="144710084">
    <w:abstractNumId w:val="7"/>
    <w:lvlOverride w:ilvl="0">
      <w:startOverride w:val="1"/>
    </w:lvlOverride>
  </w:num>
  <w:num w:numId="29" w16cid:durableId="445462227">
    <w:abstractNumId w:val="0"/>
  </w:num>
  <w:num w:numId="30" w16cid:durableId="138197857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443F"/>
    <w:rsid w:val="00005E97"/>
    <w:rsid w:val="00010E1B"/>
    <w:rsid w:val="0001164A"/>
    <w:rsid w:val="00012274"/>
    <w:rsid w:val="000147E2"/>
    <w:rsid w:val="00014AC9"/>
    <w:rsid w:val="00015CD8"/>
    <w:rsid w:val="00016BCD"/>
    <w:rsid w:val="00017350"/>
    <w:rsid w:val="00017DDC"/>
    <w:rsid w:val="000202B2"/>
    <w:rsid w:val="000316FB"/>
    <w:rsid w:val="000320D8"/>
    <w:rsid w:val="00032F55"/>
    <w:rsid w:val="00033A49"/>
    <w:rsid w:val="00034958"/>
    <w:rsid w:val="00034E54"/>
    <w:rsid w:val="0003610F"/>
    <w:rsid w:val="00036CAE"/>
    <w:rsid w:val="0004070B"/>
    <w:rsid w:val="000430B3"/>
    <w:rsid w:val="00043C99"/>
    <w:rsid w:val="000451F8"/>
    <w:rsid w:val="00046897"/>
    <w:rsid w:val="00047918"/>
    <w:rsid w:val="000509D9"/>
    <w:rsid w:val="00050DE8"/>
    <w:rsid w:val="00052AA6"/>
    <w:rsid w:val="00053227"/>
    <w:rsid w:val="000533A9"/>
    <w:rsid w:val="00053DAB"/>
    <w:rsid w:val="0005493E"/>
    <w:rsid w:val="00054CDE"/>
    <w:rsid w:val="00056236"/>
    <w:rsid w:val="00056EE4"/>
    <w:rsid w:val="00063DD9"/>
    <w:rsid w:val="0006650C"/>
    <w:rsid w:val="0006756E"/>
    <w:rsid w:val="00073500"/>
    <w:rsid w:val="00074F3C"/>
    <w:rsid w:val="00075437"/>
    <w:rsid w:val="00082445"/>
    <w:rsid w:val="00085A57"/>
    <w:rsid w:val="0009010C"/>
    <w:rsid w:val="000922D7"/>
    <w:rsid w:val="000956F9"/>
    <w:rsid w:val="00097D6B"/>
    <w:rsid w:val="000A0722"/>
    <w:rsid w:val="000A179D"/>
    <w:rsid w:val="000A1B7B"/>
    <w:rsid w:val="000A2F5F"/>
    <w:rsid w:val="000A3ED9"/>
    <w:rsid w:val="000A5F92"/>
    <w:rsid w:val="000B04D7"/>
    <w:rsid w:val="000B0792"/>
    <w:rsid w:val="000B15DF"/>
    <w:rsid w:val="000B166A"/>
    <w:rsid w:val="000B3999"/>
    <w:rsid w:val="000B50CC"/>
    <w:rsid w:val="000B599A"/>
    <w:rsid w:val="000B677E"/>
    <w:rsid w:val="000C18AF"/>
    <w:rsid w:val="000C4030"/>
    <w:rsid w:val="000C405A"/>
    <w:rsid w:val="000C4AAC"/>
    <w:rsid w:val="000C5514"/>
    <w:rsid w:val="000C7254"/>
    <w:rsid w:val="000D095E"/>
    <w:rsid w:val="000D0D92"/>
    <w:rsid w:val="000D17A4"/>
    <w:rsid w:val="000D1EB1"/>
    <w:rsid w:val="000D1F92"/>
    <w:rsid w:val="000D32B8"/>
    <w:rsid w:val="000D3FFF"/>
    <w:rsid w:val="000D4F13"/>
    <w:rsid w:val="000D61BA"/>
    <w:rsid w:val="000D6731"/>
    <w:rsid w:val="000D7745"/>
    <w:rsid w:val="000E3A55"/>
    <w:rsid w:val="000E47CE"/>
    <w:rsid w:val="000E48B3"/>
    <w:rsid w:val="000E4C63"/>
    <w:rsid w:val="000E556F"/>
    <w:rsid w:val="000E5C4E"/>
    <w:rsid w:val="000F00D9"/>
    <w:rsid w:val="000F1640"/>
    <w:rsid w:val="000F2873"/>
    <w:rsid w:val="000F4358"/>
    <w:rsid w:val="000F7A71"/>
    <w:rsid w:val="00110C89"/>
    <w:rsid w:val="00116744"/>
    <w:rsid w:val="00117928"/>
    <w:rsid w:val="00117F41"/>
    <w:rsid w:val="00121BA0"/>
    <w:rsid w:val="001232CF"/>
    <w:rsid w:val="00124875"/>
    <w:rsid w:val="0012512B"/>
    <w:rsid w:val="00126785"/>
    <w:rsid w:val="0013136C"/>
    <w:rsid w:val="0013173A"/>
    <w:rsid w:val="00132AF9"/>
    <w:rsid w:val="001337C2"/>
    <w:rsid w:val="00133EBA"/>
    <w:rsid w:val="00134A4D"/>
    <w:rsid w:val="001357EF"/>
    <w:rsid w:val="00135CBC"/>
    <w:rsid w:val="00135D37"/>
    <w:rsid w:val="0013657E"/>
    <w:rsid w:val="001400A2"/>
    <w:rsid w:val="00142993"/>
    <w:rsid w:val="00143B10"/>
    <w:rsid w:val="00144AA0"/>
    <w:rsid w:val="00144C6C"/>
    <w:rsid w:val="00144E38"/>
    <w:rsid w:val="00147065"/>
    <w:rsid w:val="00152141"/>
    <w:rsid w:val="00162C4D"/>
    <w:rsid w:val="00165DCC"/>
    <w:rsid w:val="00170062"/>
    <w:rsid w:val="0017342E"/>
    <w:rsid w:val="001735F8"/>
    <w:rsid w:val="00176B81"/>
    <w:rsid w:val="00176D0D"/>
    <w:rsid w:val="00180412"/>
    <w:rsid w:val="00180B02"/>
    <w:rsid w:val="00181AC4"/>
    <w:rsid w:val="00182510"/>
    <w:rsid w:val="00183C41"/>
    <w:rsid w:val="00184E36"/>
    <w:rsid w:val="00186584"/>
    <w:rsid w:val="00187FED"/>
    <w:rsid w:val="001921F2"/>
    <w:rsid w:val="00194EE7"/>
    <w:rsid w:val="00196AAF"/>
    <w:rsid w:val="0019725D"/>
    <w:rsid w:val="001A04BE"/>
    <w:rsid w:val="001A323F"/>
    <w:rsid w:val="001A758A"/>
    <w:rsid w:val="001B336B"/>
    <w:rsid w:val="001B50F7"/>
    <w:rsid w:val="001B598A"/>
    <w:rsid w:val="001B5B02"/>
    <w:rsid w:val="001C1FEB"/>
    <w:rsid w:val="001C27ED"/>
    <w:rsid w:val="001C3C83"/>
    <w:rsid w:val="001C5298"/>
    <w:rsid w:val="001D3234"/>
    <w:rsid w:val="001D36CD"/>
    <w:rsid w:val="001D42AD"/>
    <w:rsid w:val="001D4B9B"/>
    <w:rsid w:val="001D56C6"/>
    <w:rsid w:val="001D7851"/>
    <w:rsid w:val="001E01F5"/>
    <w:rsid w:val="001E0D6A"/>
    <w:rsid w:val="001E6B67"/>
    <w:rsid w:val="001F017B"/>
    <w:rsid w:val="001F1377"/>
    <w:rsid w:val="001F1BA0"/>
    <w:rsid w:val="001F52DD"/>
    <w:rsid w:val="001F6A76"/>
    <w:rsid w:val="001F7675"/>
    <w:rsid w:val="001F7D50"/>
    <w:rsid w:val="00200166"/>
    <w:rsid w:val="00200C7B"/>
    <w:rsid w:val="0020198E"/>
    <w:rsid w:val="00202D4E"/>
    <w:rsid w:val="00211429"/>
    <w:rsid w:val="00211A60"/>
    <w:rsid w:val="002128F0"/>
    <w:rsid w:val="00215DDA"/>
    <w:rsid w:val="00217307"/>
    <w:rsid w:val="00222276"/>
    <w:rsid w:val="00223C39"/>
    <w:rsid w:val="00224C5D"/>
    <w:rsid w:val="00225085"/>
    <w:rsid w:val="00226250"/>
    <w:rsid w:val="00232D5D"/>
    <w:rsid w:val="002353FF"/>
    <w:rsid w:val="00236190"/>
    <w:rsid w:val="00237AA9"/>
    <w:rsid w:val="002400E3"/>
    <w:rsid w:val="00240EEC"/>
    <w:rsid w:val="00242749"/>
    <w:rsid w:val="0024302C"/>
    <w:rsid w:val="002430DB"/>
    <w:rsid w:val="00245BEA"/>
    <w:rsid w:val="00245F5B"/>
    <w:rsid w:val="00245FA1"/>
    <w:rsid w:val="00246B97"/>
    <w:rsid w:val="002472A5"/>
    <w:rsid w:val="00253046"/>
    <w:rsid w:val="00254A50"/>
    <w:rsid w:val="00255D12"/>
    <w:rsid w:val="0025644F"/>
    <w:rsid w:val="00256C96"/>
    <w:rsid w:val="00260617"/>
    <w:rsid w:val="002617B6"/>
    <w:rsid w:val="002623F1"/>
    <w:rsid w:val="0026586F"/>
    <w:rsid w:val="0026728B"/>
    <w:rsid w:val="002702D1"/>
    <w:rsid w:val="0027377A"/>
    <w:rsid w:val="00273B0D"/>
    <w:rsid w:val="00274233"/>
    <w:rsid w:val="00274570"/>
    <w:rsid w:val="00276762"/>
    <w:rsid w:val="00281916"/>
    <w:rsid w:val="00283F1C"/>
    <w:rsid w:val="00287DDF"/>
    <w:rsid w:val="002908F2"/>
    <w:rsid w:val="0029367F"/>
    <w:rsid w:val="002952B0"/>
    <w:rsid w:val="00295DE8"/>
    <w:rsid w:val="002964F8"/>
    <w:rsid w:val="002A1078"/>
    <w:rsid w:val="002A447A"/>
    <w:rsid w:val="002A479E"/>
    <w:rsid w:val="002A5B0C"/>
    <w:rsid w:val="002B048A"/>
    <w:rsid w:val="002B0EC1"/>
    <w:rsid w:val="002B44FF"/>
    <w:rsid w:val="002B4530"/>
    <w:rsid w:val="002B5829"/>
    <w:rsid w:val="002B6C6A"/>
    <w:rsid w:val="002C0EF4"/>
    <w:rsid w:val="002C2B2D"/>
    <w:rsid w:val="002C3B2E"/>
    <w:rsid w:val="002C4F6E"/>
    <w:rsid w:val="002C55E2"/>
    <w:rsid w:val="002C6CC9"/>
    <w:rsid w:val="002C7782"/>
    <w:rsid w:val="002D2789"/>
    <w:rsid w:val="002D4E73"/>
    <w:rsid w:val="002E1BF4"/>
    <w:rsid w:val="002E2269"/>
    <w:rsid w:val="002E36D7"/>
    <w:rsid w:val="002E3F9B"/>
    <w:rsid w:val="002E5BCF"/>
    <w:rsid w:val="002E761E"/>
    <w:rsid w:val="002E78DB"/>
    <w:rsid w:val="002E7933"/>
    <w:rsid w:val="002F3944"/>
    <w:rsid w:val="002F768F"/>
    <w:rsid w:val="002F7B6C"/>
    <w:rsid w:val="003023E3"/>
    <w:rsid w:val="00304DCE"/>
    <w:rsid w:val="003050C0"/>
    <w:rsid w:val="00306316"/>
    <w:rsid w:val="003102C1"/>
    <w:rsid w:val="0031055B"/>
    <w:rsid w:val="00310599"/>
    <w:rsid w:val="00310702"/>
    <w:rsid w:val="00310840"/>
    <w:rsid w:val="00310E55"/>
    <w:rsid w:val="0031259F"/>
    <w:rsid w:val="00312D8A"/>
    <w:rsid w:val="003139EB"/>
    <w:rsid w:val="00314B69"/>
    <w:rsid w:val="003171AB"/>
    <w:rsid w:val="0032084B"/>
    <w:rsid w:val="003210C6"/>
    <w:rsid w:val="00323CB0"/>
    <w:rsid w:val="00326A47"/>
    <w:rsid w:val="00327250"/>
    <w:rsid w:val="003272A5"/>
    <w:rsid w:val="00332AC6"/>
    <w:rsid w:val="00332F4B"/>
    <w:rsid w:val="003336D0"/>
    <w:rsid w:val="00334BD1"/>
    <w:rsid w:val="00335E65"/>
    <w:rsid w:val="00337005"/>
    <w:rsid w:val="0033785D"/>
    <w:rsid w:val="003416DC"/>
    <w:rsid w:val="00341AAE"/>
    <w:rsid w:val="003431A0"/>
    <w:rsid w:val="003431FD"/>
    <w:rsid w:val="003448EB"/>
    <w:rsid w:val="00344E0C"/>
    <w:rsid w:val="00346217"/>
    <w:rsid w:val="00351278"/>
    <w:rsid w:val="0035448B"/>
    <w:rsid w:val="0036012A"/>
    <w:rsid w:val="0036190E"/>
    <w:rsid w:val="0037097B"/>
    <w:rsid w:val="0037131C"/>
    <w:rsid w:val="00371A26"/>
    <w:rsid w:val="0037271C"/>
    <w:rsid w:val="00376970"/>
    <w:rsid w:val="00377E4C"/>
    <w:rsid w:val="00384B9C"/>
    <w:rsid w:val="003925EB"/>
    <w:rsid w:val="00393722"/>
    <w:rsid w:val="003939D0"/>
    <w:rsid w:val="00394D91"/>
    <w:rsid w:val="0039640D"/>
    <w:rsid w:val="003A1754"/>
    <w:rsid w:val="003A24FF"/>
    <w:rsid w:val="003A32B3"/>
    <w:rsid w:val="003A6F2D"/>
    <w:rsid w:val="003A7C7E"/>
    <w:rsid w:val="003A7E5E"/>
    <w:rsid w:val="003B0295"/>
    <w:rsid w:val="003B05D3"/>
    <w:rsid w:val="003B0811"/>
    <w:rsid w:val="003B4EC0"/>
    <w:rsid w:val="003B6680"/>
    <w:rsid w:val="003B6D3B"/>
    <w:rsid w:val="003B7A59"/>
    <w:rsid w:val="003C2BAA"/>
    <w:rsid w:val="003C793B"/>
    <w:rsid w:val="003D2594"/>
    <w:rsid w:val="003D3484"/>
    <w:rsid w:val="003D3A56"/>
    <w:rsid w:val="003D611A"/>
    <w:rsid w:val="003D7BF4"/>
    <w:rsid w:val="003E0C35"/>
    <w:rsid w:val="003E0D6F"/>
    <w:rsid w:val="003E2434"/>
    <w:rsid w:val="003E350D"/>
    <w:rsid w:val="003E3D3C"/>
    <w:rsid w:val="003E54C1"/>
    <w:rsid w:val="003E73DA"/>
    <w:rsid w:val="003F6F5D"/>
    <w:rsid w:val="00401B30"/>
    <w:rsid w:val="00402BA7"/>
    <w:rsid w:val="00403473"/>
    <w:rsid w:val="00404DF4"/>
    <w:rsid w:val="00407B6A"/>
    <w:rsid w:val="00407F5D"/>
    <w:rsid w:val="00410FAA"/>
    <w:rsid w:val="00411245"/>
    <w:rsid w:val="004118D7"/>
    <w:rsid w:val="00412E36"/>
    <w:rsid w:val="00413BA0"/>
    <w:rsid w:val="0041437C"/>
    <w:rsid w:val="00415183"/>
    <w:rsid w:val="0041619E"/>
    <w:rsid w:val="0041691F"/>
    <w:rsid w:val="00420602"/>
    <w:rsid w:val="00423C45"/>
    <w:rsid w:val="00426D5F"/>
    <w:rsid w:val="00430A3E"/>
    <w:rsid w:val="004377CF"/>
    <w:rsid w:val="00437ADF"/>
    <w:rsid w:val="0044124B"/>
    <w:rsid w:val="004435D3"/>
    <w:rsid w:val="004465C2"/>
    <w:rsid w:val="00446ECD"/>
    <w:rsid w:val="00446F7D"/>
    <w:rsid w:val="0044736F"/>
    <w:rsid w:val="00450BA3"/>
    <w:rsid w:val="004528FB"/>
    <w:rsid w:val="0045313B"/>
    <w:rsid w:val="00454F94"/>
    <w:rsid w:val="00460C53"/>
    <w:rsid w:val="00460F98"/>
    <w:rsid w:val="00461577"/>
    <w:rsid w:val="004616BF"/>
    <w:rsid w:val="00461867"/>
    <w:rsid w:val="0046252A"/>
    <w:rsid w:val="00462E52"/>
    <w:rsid w:val="004630C9"/>
    <w:rsid w:val="0046533A"/>
    <w:rsid w:val="00465CEA"/>
    <w:rsid w:val="00466272"/>
    <w:rsid w:val="00471225"/>
    <w:rsid w:val="00473301"/>
    <w:rsid w:val="004735AD"/>
    <w:rsid w:val="00473EC5"/>
    <w:rsid w:val="00475899"/>
    <w:rsid w:val="004772AF"/>
    <w:rsid w:val="004775D8"/>
    <w:rsid w:val="004778B7"/>
    <w:rsid w:val="004804FC"/>
    <w:rsid w:val="00482BF4"/>
    <w:rsid w:val="00484D4E"/>
    <w:rsid w:val="00484DBA"/>
    <w:rsid w:val="0048747C"/>
    <w:rsid w:val="0049389C"/>
    <w:rsid w:val="0049572A"/>
    <w:rsid w:val="004A07CC"/>
    <w:rsid w:val="004A0981"/>
    <w:rsid w:val="004A1427"/>
    <w:rsid w:val="004A41DC"/>
    <w:rsid w:val="004A628A"/>
    <w:rsid w:val="004A6E31"/>
    <w:rsid w:val="004A7381"/>
    <w:rsid w:val="004B3936"/>
    <w:rsid w:val="004B3B83"/>
    <w:rsid w:val="004B4672"/>
    <w:rsid w:val="004B5870"/>
    <w:rsid w:val="004B6A56"/>
    <w:rsid w:val="004B6CAC"/>
    <w:rsid w:val="004B6E9D"/>
    <w:rsid w:val="004C0C70"/>
    <w:rsid w:val="004C0FF0"/>
    <w:rsid w:val="004C3179"/>
    <w:rsid w:val="004C40DA"/>
    <w:rsid w:val="004C7E61"/>
    <w:rsid w:val="004D09DE"/>
    <w:rsid w:val="004D216E"/>
    <w:rsid w:val="004D6FC7"/>
    <w:rsid w:val="004E1C01"/>
    <w:rsid w:val="004E64E2"/>
    <w:rsid w:val="004E6BA3"/>
    <w:rsid w:val="004F0F9E"/>
    <w:rsid w:val="004F1AB2"/>
    <w:rsid w:val="004F350E"/>
    <w:rsid w:val="004F60AE"/>
    <w:rsid w:val="004F64F7"/>
    <w:rsid w:val="004F76BF"/>
    <w:rsid w:val="00503F13"/>
    <w:rsid w:val="00505BE6"/>
    <w:rsid w:val="00506610"/>
    <w:rsid w:val="00511A02"/>
    <w:rsid w:val="0051473C"/>
    <w:rsid w:val="00514F91"/>
    <w:rsid w:val="005157F1"/>
    <w:rsid w:val="00515AF6"/>
    <w:rsid w:val="0052564A"/>
    <w:rsid w:val="005270ED"/>
    <w:rsid w:val="00527946"/>
    <w:rsid w:val="00531B25"/>
    <w:rsid w:val="005323B3"/>
    <w:rsid w:val="00533264"/>
    <w:rsid w:val="00534B91"/>
    <w:rsid w:val="00534C65"/>
    <w:rsid w:val="00542D85"/>
    <w:rsid w:val="00544B4C"/>
    <w:rsid w:val="00544B6C"/>
    <w:rsid w:val="0054692F"/>
    <w:rsid w:val="00552E9D"/>
    <w:rsid w:val="005630EE"/>
    <w:rsid w:val="00565A86"/>
    <w:rsid w:val="00565BEF"/>
    <w:rsid w:val="00565E47"/>
    <w:rsid w:val="0057029F"/>
    <w:rsid w:val="005753F9"/>
    <w:rsid w:val="005756B7"/>
    <w:rsid w:val="005829CB"/>
    <w:rsid w:val="00584D58"/>
    <w:rsid w:val="005866DE"/>
    <w:rsid w:val="0059005A"/>
    <w:rsid w:val="0059113C"/>
    <w:rsid w:val="005913FC"/>
    <w:rsid w:val="005917A8"/>
    <w:rsid w:val="00592C2A"/>
    <w:rsid w:val="005947AF"/>
    <w:rsid w:val="005955A1"/>
    <w:rsid w:val="005A04F9"/>
    <w:rsid w:val="005A0A4F"/>
    <w:rsid w:val="005A182C"/>
    <w:rsid w:val="005A20E3"/>
    <w:rsid w:val="005A47DC"/>
    <w:rsid w:val="005A4B20"/>
    <w:rsid w:val="005A57A4"/>
    <w:rsid w:val="005A7199"/>
    <w:rsid w:val="005B1A24"/>
    <w:rsid w:val="005C0BE1"/>
    <w:rsid w:val="005C18A0"/>
    <w:rsid w:val="005C2181"/>
    <w:rsid w:val="005C3E73"/>
    <w:rsid w:val="005C4C08"/>
    <w:rsid w:val="005C70F1"/>
    <w:rsid w:val="005C76EA"/>
    <w:rsid w:val="005C773F"/>
    <w:rsid w:val="005D01D9"/>
    <w:rsid w:val="005D0EC2"/>
    <w:rsid w:val="005D0F08"/>
    <w:rsid w:val="005D2855"/>
    <w:rsid w:val="005D4F61"/>
    <w:rsid w:val="005F43DF"/>
    <w:rsid w:val="005F4667"/>
    <w:rsid w:val="005F5BEE"/>
    <w:rsid w:val="005F7F33"/>
    <w:rsid w:val="006036FC"/>
    <w:rsid w:val="00604C05"/>
    <w:rsid w:val="00605140"/>
    <w:rsid w:val="006066ED"/>
    <w:rsid w:val="006076CB"/>
    <w:rsid w:val="00614004"/>
    <w:rsid w:val="00615153"/>
    <w:rsid w:val="006152D2"/>
    <w:rsid w:val="00615886"/>
    <w:rsid w:val="006159FD"/>
    <w:rsid w:val="0062085B"/>
    <w:rsid w:val="00621B7B"/>
    <w:rsid w:val="00623D17"/>
    <w:rsid w:val="00623E3C"/>
    <w:rsid w:val="0062516F"/>
    <w:rsid w:val="00625B9E"/>
    <w:rsid w:val="00626BD9"/>
    <w:rsid w:val="00630FF9"/>
    <w:rsid w:val="0063469D"/>
    <w:rsid w:val="006361E7"/>
    <w:rsid w:val="00636E41"/>
    <w:rsid w:val="00637C64"/>
    <w:rsid w:val="00640ECC"/>
    <w:rsid w:val="006451C3"/>
    <w:rsid w:val="00645311"/>
    <w:rsid w:val="00645E0B"/>
    <w:rsid w:val="00647310"/>
    <w:rsid w:val="0065201A"/>
    <w:rsid w:val="006520E7"/>
    <w:rsid w:val="00654C90"/>
    <w:rsid w:val="00661CE6"/>
    <w:rsid w:val="0067202B"/>
    <w:rsid w:val="00672897"/>
    <w:rsid w:val="00673351"/>
    <w:rsid w:val="006771F7"/>
    <w:rsid w:val="006803AC"/>
    <w:rsid w:val="0068048B"/>
    <w:rsid w:val="0068497C"/>
    <w:rsid w:val="00694877"/>
    <w:rsid w:val="0069502F"/>
    <w:rsid w:val="006950F6"/>
    <w:rsid w:val="00695A8E"/>
    <w:rsid w:val="006A1366"/>
    <w:rsid w:val="006A1D62"/>
    <w:rsid w:val="006A3670"/>
    <w:rsid w:val="006A722F"/>
    <w:rsid w:val="006A7430"/>
    <w:rsid w:val="006B00C3"/>
    <w:rsid w:val="006B0EB2"/>
    <w:rsid w:val="006B5C3A"/>
    <w:rsid w:val="006B5F62"/>
    <w:rsid w:val="006B6AD9"/>
    <w:rsid w:val="006B70F0"/>
    <w:rsid w:val="006B75C0"/>
    <w:rsid w:val="006C0026"/>
    <w:rsid w:val="006C19AF"/>
    <w:rsid w:val="006C3707"/>
    <w:rsid w:val="006C37F7"/>
    <w:rsid w:val="006C408B"/>
    <w:rsid w:val="006C53A8"/>
    <w:rsid w:val="006C6567"/>
    <w:rsid w:val="006D13C3"/>
    <w:rsid w:val="006D2DB2"/>
    <w:rsid w:val="006D7159"/>
    <w:rsid w:val="006D78F8"/>
    <w:rsid w:val="006E064E"/>
    <w:rsid w:val="006E1C13"/>
    <w:rsid w:val="006F333E"/>
    <w:rsid w:val="006F3810"/>
    <w:rsid w:val="006F3B83"/>
    <w:rsid w:val="006F4ABE"/>
    <w:rsid w:val="006F55DF"/>
    <w:rsid w:val="006F5B23"/>
    <w:rsid w:val="007007A5"/>
    <w:rsid w:val="00701496"/>
    <w:rsid w:val="00702124"/>
    <w:rsid w:val="00703DA5"/>
    <w:rsid w:val="007045C2"/>
    <w:rsid w:val="007048EA"/>
    <w:rsid w:val="00704BC2"/>
    <w:rsid w:val="00712CFC"/>
    <w:rsid w:val="00713E10"/>
    <w:rsid w:val="0071421A"/>
    <w:rsid w:val="00715808"/>
    <w:rsid w:val="007177FD"/>
    <w:rsid w:val="00724542"/>
    <w:rsid w:val="0072523B"/>
    <w:rsid w:val="00726577"/>
    <w:rsid w:val="00731339"/>
    <w:rsid w:val="00732281"/>
    <w:rsid w:val="007331FA"/>
    <w:rsid w:val="007361F9"/>
    <w:rsid w:val="00737E19"/>
    <w:rsid w:val="007415BF"/>
    <w:rsid w:val="0074253C"/>
    <w:rsid w:val="007439DB"/>
    <w:rsid w:val="00746DD1"/>
    <w:rsid w:val="00750414"/>
    <w:rsid w:val="0075201C"/>
    <w:rsid w:val="00752197"/>
    <w:rsid w:val="007521D6"/>
    <w:rsid w:val="00753C35"/>
    <w:rsid w:val="007564D1"/>
    <w:rsid w:val="00756ECC"/>
    <w:rsid w:val="0076068F"/>
    <w:rsid w:val="007613F0"/>
    <w:rsid w:val="00762838"/>
    <w:rsid w:val="007634AD"/>
    <w:rsid w:val="00764752"/>
    <w:rsid w:val="00770365"/>
    <w:rsid w:val="0077075D"/>
    <w:rsid w:val="007724A0"/>
    <w:rsid w:val="00774625"/>
    <w:rsid w:val="007748BD"/>
    <w:rsid w:val="0077738F"/>
    <w:rsid w:val="00782B6E"/>
    <w:rsid w:val="0079019C"/>
    <w:rsid w:val="00790FF1"/>
    <w:rsid w:val="00791F87"/>
    <w:rsid w:val="00793203"/>
    <w:rsid w:val="0079609C"/>
    <w:rsid w:val="00797AAA"/>
    <w:rsid w:val="007A10D9"/>
    <w:rsid w:val="007A1936"/>
    <w:rsid w:val="007A1C22"/>
    <w:rsid w:val="007A2A84"/>
    <w:rsid w:val="007A2E37"/>
    <w:rsid w:val="007A39D3"/>
    <w:rsid w:val="007A41C1"/>
    <w:rsid w:val="007A6B3E"/>
    <w:rsid w:val="007A7876"/>
    <w:rsid w:val="007A7E2C"/>
    <w:rsid w:val="007B6955"/>
    <w:rsid w:val="007B7010"/>
    <w:rsid w:val="007B7F55"/>
    <w:rsid w:val="007C10D6"/>
    <w:rsid w:val="007D4F48"/>
    <w:rsid w:val="007D63B0"/>
    <w:rsid w:val="007D640A"/>
    <w:rsid w:val="007D6E04"/>
    <w:rsid w:val="007D729A"/>
    <w:rsid w:val="007D7570"/>
    <w:rsid w:val="007E2BB0"/>
    <w:rsid w:val="007E64A2"/>
    <w:rsid w:val="007E7075"/>
    <w:rsid w:val="007F2252"/>
    <w:rsid w:val="007F62BB"/>
    <w:rsid w:val="007F6F4B"/>
    <w:rsid w:val="007F7741"/>
    <w:rsid w:val="00800D7F"/>
    <w:rsid w:val="00805758"/>
    <w:rsid w:val="00805F08"/>
    <w:rsid w:val="00817984"/>
    <w:rsid w:val="008202A8"/>
    <w:rsid w:val="00821A3A"/>
    <w:rsid w:val="008230C5"/>
    <w:rsid w:val="00823C19"/>
    <w:rsid w:val="00824B4D"/>
    <w:rsid w:val="00825FB5"/>
    <w:rsid w:val="00826905"/>
    <w:rsid w:val="00827B6D"/>
    <w:rsid w:val="00830012"/>
    <w:rsid w:val="008305D4"/>
    <w:rsid w:val="008376F3"/>
    <w:rsid w:val="008420F5"/>
    <w:rsid w:val="008420FE"/>
    <w:rsid w:val="008437BE"/>
    <w:rsid w:val="00853A78"/>
    <w:rsid w:val="008617B4"/>
    <w:rsid w:val="00861C95"/>
    <w:rsid w:val="00862B3F"/>
    <w:rsid w:val="00863D0C"/>
    <w:rsid w:val="00865AD2"/>
    <w:rsid w:val="00871180"/>
    <w:rsid w:val="00871AA7"/>
    <w:rsid w:val="008720A9"/>
    <w:rsid w:val="0087339A"/>
    <w:rsid w:val="00875F85"/>
    <w:rsid w:val="00876E33"/>
    <w:rsid w:val="00883399"/>
    <w:rsid w:val="00883A34"/>
    <w:rsid w:val="008851A2"/>
    <w:rsid w:val="00885980"/>
    <w:rsid w:val="008859C8"/>
    <w:rsid w:val="0089332D"/>
    <w:rsid w:val="008944E8"/>
    <w:rsid w:val="00894721"/>
    <w:rsid w:val="00894B75"/>
    <w:rsid w:val="0089694C"/>
    <w:rsid w:val="008A15AA"/>
    <w:rsid w:val="008A4E52"/>
    <w:rsid w:val="008A5832"/>
    <w:rsid w:val="008A67B3"/>
    <w:rsid w:val="008A6C7B"/>
    <w:rsid w:val="008B370F"/>
    <w:rsid w:val="008B5349"/>
    <w:rsid w:val="008B5F80"/>
    <w:rsid w:val="008C1738"/>
    <w:rsid w:val="008C18DC"/>
    <w:rsid w:val="008C18FA"/>
    <w:rsid w:val="008C1CDB"/>
    <w:rsid w:val="008C2AD5"/>
    <w:rsid w:val="008C3325"/>
    <w:rsid w:val="008C4A3D"/>
    <w:rsid w:val="008C4B5C"/>
    <w:rsid w:val="008C71F6"/>
    <w:rsid w:val="008D2558"/>
    <w:rsid w:val="008D48E8"/>
    <w:rsid w:val="008D5548"/>
    <w:rsid w:val="008D73D5"/>
    <w:rsid w:val="008E0B9D"/>
    <w:rsid w:val="008E1EB6"/>
    <w:rsid w:val="008E2A12"/>
    <w:rsid w:val="008E50A4"/>
    <w:rsid w:val="008E56D2"/>
    <w:rsid w:val="008F1296"/>
    <w:rsid w:val="008F1C41"/>
    <w:rsid w:val="008F437B"/>
    <w:rsid w:val="008F64B2"/>
    <w:rsid w:val="008F77FB"/>
    <w:rsid w:val="0090034D"/>
    <w:rsid w:val="00902224"/>
    <w:rsid w:val="0091033A"/>
    <w:rsid w:val="00910DE8"/>
    <w:rsid w:val="0091167E"/>
    <w:rsid w:val="00911A36"/>
    <w:rsid w:val="00912ECF"/>
    <w:rsid w:val="00913CE9"/>
    <w:rsid w:val="0091471E"/>
    <w:rsid w:val="00922207"/>
    <w:rsid w:val="009226BB"/>
    <w:rsid w:val="00924C91"/>
    <w:rsid w:val="00925056"/>
    <w:rsid w:val="009253F7"/>
    <w:rsid w:val="00927D63"/>
    <w:rsid w:val="009302E5"/>
    <w:rsid w:val="0093079D"/>
    <w:rsid w:val="0093349C"/>
    <w:rsid w:val="00934FE9"/>
    <w:rsid w:val="00936C6B"/>
    <w:rsid w:val="0094022B"/>
    <w:rsid w:val="0094114E"/>
    <w:rsid w:val="0094524D"/>
    <w:rsid w:val="009472C9"/>
    <w:rsid w:val="00947BEF"/>
    <w:rsid w:val="009500AE"/>
    <w:rsid w:val="009503EE"/>
    <w:rsid w:val="00950DAC"/>
    <w:rsid w:val="00952B1C"/>
    <w:rsid w:val="009540B9"/>
    <w:rsid w:val="00954182"/>
    <w:rsid w:val="00954610"/>
    <w:rsid w:val="00957A9F"/>
    <w:rsid w:val="00960121"/>
    <w:rsid w:val="00965300"/>
    <w:rsid w:val="009657E7"/>
    <w:rsid w:val="00965A64"/>
    <w:rsid w:val="009666E6"/>
    <w:rsid w:val="00970AD2"/>
    <w:rsid w:val="009721B7"/>
    <w:rsid w:val="009739EF"/>
    <w:rsid w:val="00980DD2"/>
    <w:rsid w:val="00982AB5"/>
    <w:rsid w:val="00991956"/>
    <w:rsid w:val="009919B4"/>
    <w:rsid w:val="009946F3"/>
    <w:rsid w:val="00995B94"/>
    <w:rsid w:val="009A1167"/>
    <w:rsid w:val="009A1A41"/>
    <w:rsid w:val="009A2045"/>
    <w:rsid w:val="009A32A8"/>
    <w:rsid w:val="009A5DBA"/>
    <w:rsid w:val="009A6D44"/>
    <w:rsid w:val="009A6EFA"/>
    <w:rsid w:val="009B1195"/>
    <w:rsid w:val="009B4466"/>
    <w:rsid w:val="009B4E55"/>
    <w:rsid w:val="009B75A2"/>
    <w:rsid w:val="009C1D9F"/>
    <w:rsid w:val="009C331F"/>
    <w:rsid w:val="009C335E"/>
    <w:rsid w:val="009C65D7"/>
    <w:rsid w:val="009C6FA3"/>
    <w:rsid w:val="009D0A0A"/>
    <w:rsid w:val="009D12FC"/>
    <w:rsid w:val="009D6DF8"/>
    <w:rsid w:val="009D76D3"/>
    <w:rsid w:val="009E0DC9"/>
    <w:rsid w:val="009E25A8"/>
    <w:rsid w:val="009E33D1"/>
    <w:rsid w:val="009E45F7"/>
    <w:rsid w:val="009E4B49"/>
    <w:rsid w:val="009E5402"/>
    <w:rsid w:val="009F217A"/>
    <w:rsid w:val="009F30E8"/>
    <w:rsid w:val="009F3CB1"/>
    <w:rsid w:val="009F66C5"/>
    <w:rsid w:val="009F6D14"/>
    <w:rsid w:val="009F734D"/>
    <w:rsid w:val="009F7DA5"/>
    <w:rsid w:val="00A0128F"/>
    <w:rsid w:val="00A01EAA"/>
    <w:rsid w:val="00A03DA0"/>
    <w:rsid w:val="00A05367"/>
    <w:rsid w:val="00A057C7"/>
    <w:rsid w:val="00A073DE"/>
    <w:rsid w:val="00A073E0"/>
    <w:rsid w:val="00A07FB7"/>
    <w:rsid w:val="00A10350"/>
    <w:rsid w:val="00A115A9"/>
    <w:rsid w:val="00A125F0"/>
    <w:rsid w:val="00A1388A"/>
    <w:rsid w:val="00A13CFA"/>
    <w:rsid w:val="00A14554"/>
    <w:rsid w:val="00A14D1D"/>
    <w:rsid w:val="00A158D3"/>
    <w:rsid w:val="00A16AB0"/>
    <w:rsid w:val="00A17DF6"/>
    <w:rsid w:val="00A202D8"/>
    <w:rsid w:val="00A21A24"/>
    <w:rsid w:val="00A233C9"/>
    <w:rsid w:val="00A24B41"/>
    <w:rsid w:val="00A259C6"/>
    <w:rsid w:val="00A25E03"/>
    <w:rsid w:val="00A30F49"/>
    <w:rsid w:val="00A32B71"/>
    <w:rsid w:val="00A33671"/>
    <w:rsid w:val="00A34E57"/>
    <w:rsid w:val="00A36289"/>
    <w:rsid w:val="00A37228"/>
    <w:rsid w:val="00A37308"/>
    <w:rsid w:val="00A3730F"/>
    <w:rsid w:val="00A37BDF"/>
    <w:rsid w:val="00A40C0E"/>
    <w:rsid w:val="00A40FDA"/>
    <w:rsid w:val="00A45B23"/>
    <w:rsid w:val="00A45C09"/>
    <w:rsid w:val="00A47C6C"/>
    <w:rsid w:val="00A51197"/>
    <w:rsid w:val="00A52F02"/>
    <w:rsid w:val="00A55A0A"/>
    <w:rsid w:val="00A565B5"/>
    <w:rsid w:val="00A5707B"/>
    <w:rsid w:val="00A61360"/>
    <w:rsid w:val="00A615E7"/>
    <w:rsid w:val="00A63E16"/>
    <w:rsid w:val="00A659CB"/>
    <w:rsid w:val="00A67915"/>
    <w:rsid w:val="00A67B98"/>
    <w:rsid w:val="00A7077D"/>
    <w:rsid w:val="00A71836"/>
    <w:rsid w:val="00A71950"/>
    <w:rsid w:val="00A72A77"/>
    <w:rsid w:val="00A767B2"/>
    <w:rsid w:val="00A77422"/>
    <w:rsid w:val="00A77F20"/>
    <w:rsid w:val="00A80A48"/>
    <w:rsid w:val="00A87043"/>
    <w:rsid w:val="00A87650"/>
    <w:rsid w:val="00A9116E"/>
    <w:rsid w:val="00A929D1"/>
    <w:rsid w:val="00A92E7E"/>
    <w:rsid w:val="00A973A2"/>
    <w:rsid w:val="00AA2426"/>
    <w:rsid w:val="00AA279A"/>
    <w:rsid w:val="00AA310A"/>
    <w:rsid w:val="00AA599D"/>
    <w:rsid w:val="00AA7E92"/>
    <w:rsid w:val="00AB017B"/>
    <w:rsid w:val="00AB0957"/>
    <w:rsid w:val="00AB0A1E"/>
    <w:rsid w:val="00AB12EB"/>
    <w:rsid w:val="00AB64EC"/>
    <w:rsid w:val="00AC3B85"/>
    <w:rsid w:val="00AC43FA"/>
    <w:rsid w:val="00AC5FAE"/>
    <w:rsid w:val="00AC6798"/>
    <w:rsid w:val="00AD035E"/>
    <w:rsid w:val="00AD639B"/>
    <w:rsid w:val="00AE1499"/>
    <w:rsid w:val="00AE2E20"/>
    <w:rsid w:val="00AE2E89"/>
    <w:rsid w:val="00AE51DD"/>
    <w:rsid w:val="00AE5798"/>
    <w:rsid w:val="00AE66D9"/>
    <w:rsid w:val="00AF2E3F"/>
    <w:rsid w:val="00AF2E76"/>
    <w:rsid w:val="00AF7043"/>
    <w:rsid w:val="00AF7C5B"/>
    <w:rsid w:val="00B00A96"/>
    <w:rsid w:val="00B00AC5"/>
    <w:rsid w:val="00B026A6"/>
    <w:rsid w:val="00B034CE"/>
    <w:rsid w:val="00B05831"/>
    <w:rsid w:val="00B068A8"/>
    <w:rsid w:val="00B07CFB"/>
    <w:rsid w:val="00B11A54"/>
    <w:rsid w:val="00B13D73"/>
    <w:rsid w:val="00B16599"/>
    <w:rsid w:val="00B20EDB"/>
    <w:rsid w:val="00B345D3"/>
    <w:rsid w:val="00B36026"/>
    <w:rsid w:val="00B36227"/>
    <w:rsid w:val="00B41253"/>
    <w:rsid w:val="00B44E06"/>
    <w:rsid w:val="00B459FD"/>
    <w:rsid w:val="00B46F91"/>
    <w:rsid w:val="00B5018A"/>
    <w:rsid w:val="00B53510"/>
    <w:rsid w:val="00B6263F"/>
    <w:rsid w:val="00B62C8F"/>
    <w:rsid w:val="00B64E78"/>
    <w:rsid w:val="00B65CF1"/>
    <w:rsid w:val="00B66190"/>
    <w:rsid w:val="00B7188C"/>
    <w:rsid w:val="00B7222B"/>
    <w:rsid w:val="00B77D2A"/>
    <w:rsid w:val="00B8129C"/>
    <w:rsid w:val="00B82E2A"/>
    <w:rsid w:val="00B86156"/>
    <w:rsid w:val="00B870F5"/>
    <w:rsid w:val="00B90904"/>
    <w:rsid w:val="00B93C83"/>
    <w:rsid w:val="00B95098"/>
    <w:rsid w:val="00BA2301"/>
    <w:rsid w:val="00BA3BFD"/>
    <w:rsid w:val="00BA7195"/>
    <w:rsid w:val="00BA72CA"/>
    <w:rsid w:val="00BB1310"/>
    <w:rsid w:val="00BB19FC"/>
    <w:rsid w:val="00BB4097"/>
    <w:rsid w:val="00BB54B2"/>
    <w:rsid w:val="00BB61B5"/>
    <w:rsid w:val="00BC03E3"/>
    <w:rsid w:val="00BC2F67"/>
    <w:rsid w:val="00BC327F"/>
    <w:rsid w:val="00BC3B6B"/>
    <w:rsid w:val="00BC413D"/>
    <w:rsid w:val="00BC5C94"/>
    <w:rsid w:val="00BC6E5C"/>
    <w:rsid w:val="00BC7B08"/>
    <w:rsid w:val="00BD4E8D"/>
    <w:rsid w:val="00BD5D96"/>
    <w:rsid w:val="00BD6D5E"/>
    <w:rsid w:val="00BE0830"/>
    <w:rsid w:val="00BE2E02"/>
    <w:rsid w:val="00BE36CE"/>
    <w:rsid w:val="00BE6287"/>
    <w:rsid w:val="00BE6505"/>
    <w:rsid w:val="00BE75FE"/>
    <w:rsid w:val="00BE7D22"/>
    <w:rsid w:val="00BF0264"/>
    <w:rsid w:val="00BF0934"/>
    <w:rsid w:val="00BF0940"/>
    <w:rsid w:val="00BF2075"/>
    <w:rsid w:val="00BF3FDF"/>
    <w:rsid w:val="00BF57C5"/>
    <w:rsid w:val="00BF6F7B"/>
    <w:rsid w:val="00BF773B"/>
    <w:rsid w:val="00C009D6"/>
    <w:rsid w:val="00C02B12"/>
    <w:rsid w:val="00C0355D"/>
    <w:rsid w:val="00C06670"/>
    <w:rsid w:val="00C06875"/>
    <w:rsid w:val="00C1116C"/>
    <w:rsid w:val="00C20A74"/>
    <w:rsid w:val="00C21FD8"/>
    <w:rsid w:val="00C24856"/>
    <w:rsid w:val="00C3100A"/>
    <w:rsid w:val="00C32A23"/>
    <w:rsid w:val="00C349E2"/>
    <w:rsid w:val="00C34ACE"/>
    <w:rsid w:val="00C35F3D"/>
    <w:rsid w:val="00C37C87"/>
    <w:rsid w:val="00C4109F"/>
    <w:rsid w:val="00C417F3"/>
    <w:rsid w:val="00C41E78"/>
    <w:rsid w:val="00C430A7"/>
    <w:rsid w:val="00C439E4"/>
    <w:rsid w:val="00C453FA"/>
    <w:rsid w:val="00C45ADE"/>
    <w:rsid w:val="00C5025F"/>
    <w:rsid w:val="00C5148B"/>
    <w:rsid w:val="00C5169D"/>
    <w:rsid w:val="00C522BA"/>
    <w:rsid w:val="00C60F7F"/>
    <w:rsid w:val="00C63172"/>
    <w:rsid w:val="00C64403"/>
    <w:rsid w:val="00C64451"/>
    <w:rsid w:val="00C64A28"/>
    <w:rsid w:val="00C6777B"/>
    <w:rsid w:val="00C73BDE"/>
    <w:rsid w:val="00C76B09"/>
    <w:rsid w:val="00C81C03"/>
    <w:rsid w:val="00C821E2"/>
    <w:rsid w:val="00C83818"/>
    <w:rsid w:val="00C84311"/>
    <w:rsid w:val="00C85E96"/>
    <w:rsid w:val="00C860DB"/>
    <w:rsid w:val="00C9160F"/>
    <w:rsid w:val="00C937D7"/>
    <w:rsid w:val="00C93FD4"/>
    <w:rsid w:val="00C96794"/>
    <w:rsid w:val="00C968A6"/>
    <w:rsid w:val="00C969E1"/>
    <w:rsid w:val="00C97E20"/>
    <w:rsid w:val="00CA0B93"/>
    <w:rsid w:val="00CA2B34"/>
    <w:rsid w:val="00CA6A13"/>
    <w:rsid w:val="00CA7E19"/>
    <w:rsid w:val="00CB1CCC"/>
    <w:rsid w:val="00CB3539"/>
    <w:rsid w:val="00CB4632"/>
    <w:rsid w:val="00CC3C99"/>
    <w:rsid w:val="00CC4BDB"/>
    <w:rsid w:val="00CC4E06"/>
    <w:rsid w:val="00CC50F2"/>
    <w:rsid w:val="00CC6C4D"/>
    <w:rsid w:val="00CC7219"/>
    <w:rsid w:val="00CC75C2"/>
    <w:rsid w:val="00CD1366"/>
    <w:rsid w:val="00CD1D0F"/>
    <w:rsid w:val="00CD2C47"/>
    <w:rsid w:val="00CD32FA"/>
    <w:rsid w:val="00CD3B44"/>
    <w:rsid w:val="00CD698C"/>
    <w:rsid w:val="00CE2EFC"/>
    <w:rsid w:val="00CE3AC5"/>
    <w:rsid w:val="00CE4988"/>
    <w:rsid w:val="00CE4FA4"/>
    <w:rsid w:val="00CE545E"/>
    <w:rsid w:val="00CE6689"/>
    <w:rsid w:val="00CE6F6A"/>
    <w:rsid w:val="00CF011E"/>
    <w:rsid w:val="00CF02E1"/>
    <w:rsid w:val="00CF07E4"/>
    <w:rsid w:val="00CF3862"/>
    <w:rsid w:val="00CF6650"/>
    <w:rsid w:val="00D000FA"/>
    <w:rsid w:val="00D06A0B"/>
    <w:rsid w:val="00D072CF"/>
    <w:rsid w:val="00D111DA"/>
    <w:rsid w:val="00D1141A"/>
    <w:rsid w:val="00D12DF4"/>
    <w:rsid w:val="00D1683E"/>
    <w:rsid w:val="00D170DD"/>
    <w:rsid w:val="00D21A94"/>
    <w:rsid w:val="00D21F38"/>
    <w:rsid w:val="00D22C1C"/>
    <w:rsid w:val="00D2309D"/>
    <w:rsid w:val="00D23B44"/>
    <w:rsid w:val="00D25B3C"/>
    <w:rsid w:val="00D26FC6"/>
    <w:rsid w:val="00D27016"/>
    <w:rsid w:val="00D2730E"/>
    <w:rsid w:val="00D30646"/>
    <w:rsid w:val="00D31314"/>
    <w:rsid w:val="00D34058"/>
    <w:rsid w:val="00D35A3D"/>
    <w:rsid w:val="00D35B7E"/>
    <w:rsid w:val="00D40306"/>
    <w:rsid w:val="00D415FD"/>
    <w:rsid w:val="00D4521F"/>
    <w:rsid w:val="00D458DA"/>
    <w:rsid w:val="00D46622"/>
    <w:rsid w:val="00D47F07"/>
    <w:rsid w:val="00D50136"/>
    <w:rsid w:val="00D50B31"/>
    <w:rsid w:val="00D51975"/>
    <w:rsid w:val="00D5266A"/>
    <w:rsid w:val="00D52985"/>
    <w:rsid w:val="00D54547"/>
    <w:rsid w:val="00D63344"/>
    <w:rsid w:val="00D639E1"/>
    <w:rsid w:val="00D63F6C"/>
    <w:rsid w:val="00D676C8"/>
    <w:rsid w:val="00D707DC"/>
    <w:rsid w:val="00D7198A"/>
    <w:rsid w:val="00D75C52"/>
    <w:rsid w:val="00D76AFF"/>
    <w:rsid w:val="00D77516"/>
    <w:rsid w:val="00D8033F"/>
    <w:rsid w:val="00D80E8E"/>
    <w:rsid w:val="00D83143"/>
    <w:rsid w:val="00D867C4"/>
    <w:rsid w:val="00D86BC3"/>
    <w:rsid w:val="00D87EC7"/>
    <w:rsid w:val="00D91095"/>
    <w:rsid w:val="00D9149A"/>
    <w:rsid w:val="00D93AE8"/>
    <w:rsid w:val="00D963DA"/>
    <w:rsid w:val="00D971D1"/>
    <w:rsid w:val="00D977C7"/>
    <w:rsid w:val="00DA0848"/>
    <w:rsid w:val="00DA1B20"/>
    <w:rsid w:val="00DA2EA9"/>
    <w:rsid w:val="00DA2F65"/>
    <w:rsid w:val="00DA4E99"/>
    <w:rsid w:val="00DA6DEC"/>
    <w:rsid w:val="00DB4CAC"/>
    <w:rsid w:val="00DB6EB5"/>
    <w:rsid w:val="00DB77FF"/>
    <w:rsid w:val="00DC0E67"/>
    <w:rsid w:val="00DC157F"/>
    <w:rsid w:val="00DC445D"/>
    <w:rsid w:val="00DC4F63"/>
    <w:rsid w:val="00DC5F8F"/>
    <w:rsid w:val="00DC719C"/>
    <w:rsid w:val="00DD008E"/>
    <w:rsid w:val="00DD031F"/>
    <w:rsid w:val="00DD0F5D"/>
    <w:rsid w:val="00DD1057"/>
    <w:rsid w:val="00DD1122"/>
    <w:rsid w:val="00DD22FF"/>
    <w:rsid w:val="00DD429E"/>
    <w:rsid w:val="00DD44C4"/>
    <w:rsid w:val="00DD68B1"/>
    <w:rsid w:val="00DD762B"/>
    <w:rsid w:val="00DE4F75"/>
    <w:rsid w:val="00DE7EC1"/>
    <w:rsid w:val="00E026F0"/>
    <w:rsid w:val="00E041DB"/>
    <w:rsid w:val="00E144D7"/>
    <w:rsid w:val="00E14DE9"/>
    <w:rsid w:val="00E15883"/>
    <w:rsid w:val="00E17576"/>
    <w:rsid w:val="00E175F1"/>
    <w:rsid w:val="00E204D1"/>
    <w:rsid w:val="00E2224B"/>
    <w:rsid w:val="00E226F6"/>
    <w:rsid w:val="00E2276A"/>
    <w:rsid w:val="00E238CB"/>
    <w:rsid w:val="00E24A11"/>
    <w:rsid w:val="00E31F90"/>
    <w:rsid w:val="00E34028"/>
    <w:rsid w:val="00E34414"/>
    <w:rsid w:val="00E346B7"/>
    <w:rsid w:val="00E360CF"/>
    <w:rsid w:val="00E36AD7"/>
    <w:rsid w:val="00E377BA"/>
    <w:rsid w:val="00E41103"/>
    <w:rsid w:val="00E41800"/>
    <w:rsid w:val="00E43E26"/>
    <w:rsid w:val="00E43EFD"/>
    <w:rsid w:val="00E44D73"/>
    <w:rsid w:val="00E47112"/>
    <w:rsid w:val="00E5065A"/>
    <w:rsid w:val="00E5585D"/>
    <w:rsid w:val="00E57D3C"/>
    <w:rsid w:val="00E6012A"/>
    <w:rsid w:val="00E63B8D"/>
    <w:rsid w:val="00E66D97"/>
    <w:rsid w:val="00E6790F"/>
    <w:rsid w:val="00E71090"/>
    <w:rsid w:val="00E71409"/>
    <w:rsid w:val="00E73F4F"/>
    <w:rsid w:val="00E741A7"/>
    <w:rsid w:val="00E7532C"/>
    <w:rsid w:val="00E75F82"/>
    <w:rsid w:val="00E76204"/>
    <w:rsid w:val="00E7684C"/>
    <w:rsid w:val="00E77D35"/>
    <w:rsid w:val="00E84DA3"/>
    <w:rsid w:val="00E90158"/>
    <w:rsid w:val="00E907F9"/>
    <w:rsid w:val="00E90D54"/>
    <w:rsid w:val="00E96AF8"/>
    <w:rsid w:val="00EA0E80"/>
    <w:rsid w:val="00EA3BCF"/>
    <w:rsid w:val="00EA50E8"/>
    <w:rsid w:val="00EA51AE"/>
    <w:rsid w:val="00EA5EA8"/>
    <w:rsid w:val="00EA6643"/>
    <w:rsid w:val="00EB296F"/>
    <w:rsid w:val="00EB502F"/>
    <w:rsid w:val="00EB53F1"/>
    <w:rsid w:val="00EB6839"/>
    <w:rsid w:val="00EB7062"/>
    <w:rsid w:val="00EB7E8B"/>
    <w:rsid w:val="00EC062C"/>
    <w:rsid w:val="00EC19BD"/>
    <w:rsid w:val="00EC2B95"/>
    <w:rsid w:val="00EC4DD1"/>
    <w:rsid w:val="00EC6775"/>
    <w:rsid w:val="00ED7AB7"/>
    <w:rsid w:val="00EE06B4"/>
    <w:rsid w:val="00EE7847"/>
    <w:rsid w:val="00EF13C9"/>
    <w:rsid w:val="00EF1EB2"/>
    <w:rsid w:val="00EF3341"/>
    <w:rsid w:val="00EF59B1"/>
    <w:rsid w:val="00EF59C9"/>
    <w:rsid w:val="00EF6B51"/>
    <w:rsid w:val="00F03534"/>
    <w:rsid w:val="00F04EB0"/>
    <w:rsid w:val="00F05D9F"/>
    <w:rsid w:val="00F05DE7"/>
    <w:rsid w:val="00F10734"/>
    <w:rsid w:val="00F11847"/>
    <w:rsid w:val="00F146D9"/>
    <w:rsid w:val="00F17C16"/>
    <w:rsid w:val="00F21524"/>
    <w:rsid w:val="00F2162E"/>
    <w:rsid w:val="00F218B3"/>
    <w:rsid w:val="00F23623"/>
    <w:rsid w:val="00F237EB"/>
    <w:rsid w:val="00F259A6"/>
    <w:rsid w:val="00F260A6"/>
    <w:rsid w:val="00F30C05"/>
    <w:rsid w:val="00F36A5C"/>
    <w:rsid w:val="00F47EBB"/>
    <w:rsid w:val="00F5418C"/>
    <w:rsid w:val="00F55DD4"/>
    <w:rsid w:val="00F566B7"/>
    <w:rsid w:val="00F571DC"/>
    <w:rsid w:val="00F57454"/>
    <w:rsid w:val="00F619A3"/>
    <w:rsid w:val="00F62303"/>
    <w:rsid w:val="00F62AB8"/>
    <w:rsid w:val="00F63DBF"/>
    <w:rsid w:val="00F644D3"/>
    <w:rsid w:val="00F65AB7"/>
    <w:rsid w:val="00F67150"/>
    <w:rsid w:val="00F674CC"/>
    <w:rsid w:val="00F73D32"/>
    <w:rsid w:val="00F7467C"/>
    <w:rsid w:val="00F74BEC"/>
    <w:rsid w:val="00F756A6"/>
    <w:rsid w:val="00F76BAE"/>
    <w:rsid w:val="00F81E38"/>
    <w:rsid w:val="00F8283F"/>
    <w:rsid w:val="00F83F90"/>
    <w:rsid w:val="00F85404"/>
    <w:rsid w:val="00F947F1"/>
    <w:rsid w:val="00FA0172"/>
    <w:rsid w:val="00FA073F"/>
    <w:rsid w:val="00FA3187"/>
    <w:rsid w:val="00FA3556"/>
    <w:rsid w:val="00FA3852"/>
    <w:rsid w:val="00FA38AC"/>
    <w:rsid w:val="00FB0857"/>
    <w:rsid w:val="00FB3944"/>
    <w:rsid w:val="00FB49C9"/>
    <w:rsid w:val="00FB6BD8"/>
    <w:rsid w:val="00FB7E7F"/>
    <w:rsid w:val="00FC0479"/>
    <w:rsid w:val="00FC09AA"/>
    <w:rsid w:val="00FC30E2"/>
    <w:rsid w:val="00FC3198"/>
    <w:rsid w:val="00FC4532"/>
    <w:rsid w:val="00FC5D18"/>
    <w:rsid w:val="00FC7501"/>
    <w:rsid w:val="00FD0CE5"/>
    <w:rsid w:val="00FD1C43"/>
    <w:rsid w:val="00FD4A1A"/>
    <w:rsid w:val="00FD4BEF"/>
    <w:rsid w:val="00FD674D"/>
    <w:rsid w:val="00FD78DF"/>
    <w:rsid w:val="00FE3D49"/>
    <w:rsid w:val="00FE75AD"/>
    <w:rsid w:val="00FE7CC5"/>
    <w:rsid w:val="00FF0032"/>
    <w:rsid w:val="00FF16AB"/>
    <w:rsid w:val="00FF1ACA"/>
    <w:rsid w:val="00FF4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E8A468"/>
  <w15:chartTrackingRefBased/>
  <w15:docId w15:val="{9E9B9FC2-D7AF-41CA-AD3F-88613145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415FD"/>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2"/>
    <w:next w:val="a3"/>
    <w:link w:val="11"/>
    <w:qFormat/>
    <w:rsid w:val="002A5B0C"/>
    <w:pPr>
      <w:numPr>
        <w:ilvl w:val="0"/>
      </w:numPr>
      <w:pBdr>
        <w:left w:val="none" w:sz="0" w:space="0" w:color="auto"/>
        <w:bottom w:val="none" w:sz="0" w:space="0" w:color="auto"/>
      </w:pBdr>
      <w:shd w:val="clear" w:color="auto" w:fill="E2EFD9" w:themeFill="accent6" w:themeFillTint="33"/>
      <w:spacing w:line="400" w:lineRule="exact"/>
      <w:outlineLvl w:val="0"/>
    </w:pPr>
    <w:rPr>
      <w:sz w:val="24"/>
    </w:rPr>
  </w:style>
  <w:style w:type="paragraph" w:styleId="2">
    <w:name w:val="heading 2"/>
    <w:aliases w:val="H2"/>
    <w:basedOn w:val="a2"/>
    <w:next w:val="a3"/>
    <w:link w:val="20"/>
    <w:qFormat/>
    <w:rsid w:val="002A5B0C"/>
    <w:pPr>
      <w:keepNext/>
      <w:numPr>
        <w:ilvl w:val="1"/>
        <w:numId w:val="1"/>
      </w:numPr>
      <w:pBdr>
        <w:left w:val="single" w:sz="48" w:space="4" w:color="BBC6CD"/>
        <w:bottom w:val="single" w:sz="12" w:space="1" w:color="BBC6CD"/>
      </w:pBdr>
      <w:topLinePunct/>
      <w:spacing w:afterLines="30" w:after="108"/>
      <w:outlineLvl w:val="1"/>
    </w:pPr>
    <w:rPr>
      <w:rFonts w:ascii="游ゴシック" w:eastAsia="游ゴシック" w:hAnsi="游ゴシック"/>
      <w:b/>
    </w:rPr>
  </w:style>
  <w:style w:type="paragraph" w:styleId="3">
    <w:name w:val="heading 3"/>
    <w:aliases w:val="H3,H31,H32,H33,H34,H311"/>
    <w:basedOn w:val="2"/>
    <w:next w:val="a3"/>
    <w:qFormat/>
    <w:rsid w:val="00D75C52"/>
    <w:pPr>
      <w:numPr>
        <w:ilvl w:val="2"/>
      </w:numPr>
      <w:pBdr>
        <w:left w:val="none" w:sz="0" w:space="0" w:color="auto"/>
        <w:bottom w:val="dotted" w:sz="24" w:space="1" w:color="BBC6CD"/>
      </w:pBdr>
      <w:outlineLvl w:val="2"/>
    </w:pPr>
  </w:style>
  <w:style w:type="paragraph" w:styleId="40">
    <w:name w:val="heading 4"/>
    <w:aliases w:val="14pt太字,見出し,見出し４,H4,①,H41,①1,14pt太字1,見出し1,見出し４1,H42,①2,14pt太字2,見出し2,見出し４2,H43,①3,14pt太字3,見出し3,見出し４3,H44,①4,14pt太字4,見出し4,見出し４4,H411,①11,14pt太字11,見出し11,見出し４11"/>
    <w:basedOn w:val="a2"/>
    <w:next w:val="a4"/>
    <w:qFormat/>
    <w:rsid w:val="00D707DC"/>
    <w:pPr>
      <w:keepNext/>
      <w:outlineLvl w:val="3"/>
    </w:pPr>
    <w:rPr>
      <w:rFonts w:ascii="Arial" w:eastAsia="ＭＳ ゴシック" w:hAnsi="Arial"/>
      <w:b/>
    </w:rPr>
  </w:style>
  <w:style w:type="paragraph" w:styleId="5">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2"/>
    <w:next w:val="a4"/>
    <w:qFormat/>
    <w:rsid w:val="00D707DC"/>
    <w:pPr>
      <w:keepNext/>
      <w:outlineLvl w:val="4"/>
    </w:pPr>
    <w:rPr>
      <w:rFonts w:ascii="Arial" w:eastAsia="ＭＳ ゴシック" w:hAnsi="Arial"/>
      <w:b/>
    </w:rPr>
  </w:style>
  <w:style w:type="paragraph" w:styleId="6">
    <w:name w:val="heading 6"/>
    <w:aliases w:val="･12pt標準,見出し 6 Char,･12pt標準1,見出し 6 Char1,･12pt標準2,見出し 6 Char2,･12pt標準3,見出し 6 Char3,･12pt標準4,見出し 6 Char4,･12pt標準11,見出し 6 Char11"/>
    <w:basedOn w:val="a2"/>
    <w:next w:val="a4"/>
    <w:qFormat/>
    <w:rsid w:val="00D707DC"/>
    <w:pPr>
      <w:keepNext/>
      <w:outlineLvl w:val="5"/>
    </w:pPr>
    <w:rPr>
      <w:rFonts w:ascii="Arial" w:eastAsia="ＭＳ ゴシック" w:hAnsi="Arial"/>
      <w:b/>
    </w:rPr>
  </w:style>
  <w:style w:type="paragraph" w:styleId="7">
    <w:name w:val="heading 7"/>
    <w:basedOn w:val="a2"/>
    <w:next w:val="a2"/>
    <w:qFormat/>
    <w:rsid w:val="00D707DC"/>
    <w:pPr>
      <w:keepNext/>
      <w:jc w:val="right"/>
      <w:outlineLvl w:val="6"/>
    </w:pPr>
    <w:rPr>
      <w:rFonts w:ascii="ＭＳ ゴシック" w:eastAsia="ＭＳ ゴシック"/>
      <w:i/>
      <w:i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3">
    <w:name w:val="Normal Indent"/>
    <w:aliases w:val="標準インデント Char,標準インデント Char Char,(項以上のレベルで使用)"/>
    <w:basedOn w:val="a2"/>
    <w:link w:val="a8"/>
    <w:pPr>
      <w:ind w:leftChars="100" w:left="100" w:firstLineChars="100" w:firstLine="100"/>
    </w:pPr>
  </w:style>
  <w:style w:type="paragraph" w:styleId="12">
    <w:name w:val="toc 1"/>
    <w:basedOn w:val="a2"/>
    <w:next w:val="a2"/>
    <w:autoRedefine/>
    <w:uiPriority w:val="39"/>
    <w:qFormat/>
    <w:pPr>
      <w:spacing w:beforeLines="50" w:before="50"/>
    </w:pPr>
    <w:rPr>
      <w:rFonts w:ascii="Arial" w:eastAsia="ＭＳ ゴシック" w:hAnsi="Arial"/>
      <w:b/>
      <w:noProof/>
      <w:sz w:val="24"/>
    </w:rPr>
  </w:style>
  <w:style w:type="paragraph" w:styleId="21">
    <w:name w:val="toc 2"/>
    <w:basedOn w:val="12"/>
    <w:next w:val="a2"/>
    <w:autoRedefine/>
    <w:uiPriority w:val="39"/>
    <w:qFormat/>
    <w:pPr>
      <w:tabs>
        <w:tab w:val="right" w:leader="dot" w:pos="9230"/>
      </w:tabs>
      <w:spacing w:beforeLines="0" w:before="0"/>
      <w:ind w:left="210"/>
    </w:pPr>
    <w:rPr>
      <w:b w:val="0"/>
      <w:sz w:val="21"/>
    </w:rPr>
  </w:style>
  <w:style w:type="paragraph" w:styleId="31">
    <w:name w:val="toc 3"/>
    <w:basedOn w:val="21"/>
    <w:next w:val="a2"/>
    <w:autoRedefine/>
    <w:uiPriority w:val="39"/>
    <w:qFormat/>
    <w:pPr>
      <w:ind w:left="420"/>
    </w:pPr>
  </w:style>
  <w:style w:type="paragraph" w:styleId="41">
    <w:name w:val="toc 4"/>
    <w:basedOn w:val="a2"/>
    <w:next w:val="a2"/>
    <w:autoRedefine/>
    <w:semiHidden/>
    <w:pPr>
      <w:ind w:left="630"/>
    </w:pPr>
  </w:style>
  <w:style w:type="paragraph" w:styleId="a9">
    <w:name w:val="caption"/>
    <w:basedOn w:val="a2"/>
    <w:next w:val="a2"/>
    <w:uiPriority w:val="35"/>
    <w:qFormat/>
    <w:rsid w:val="00D707DC"/>
    <w:pPr>
      <w:jc w:val="center"/>
    </w:pPr>
    <w:rPr>
      <w:rFonts w:ascii="Arial" w:eastAsia="ＭＳ ゴシック" w:hAnsi="Arial"/>
      <w:bCs/>
      <w:sz w:val="20"/>
    </w:rPr>
  </w:style>
  <w:style w:type="paragraph" w:styleId="aa">
    <w:name w:val="header"/>
    <w:basedOn w:val="a2"/>
    <w:link w:val="ab"/>
    <w:pPr>
      <w:tabs>
        <w:tab w:val="center" w:pos="4252"/>
        <w:tab w:val="right" w:pos="8504"/>
      </w:tabs>
      <w:snapToGrid w:val="0"/>
    </w:pPr>
  </w:style>
  <w:style w:type="paragraph" w:styleId="ac">
    <w:name w:val="footer"/>
    <w:basedOn w:val="a2"/>
    <w:link w:val="ad"/>
    <w:uiPriority w:val="99"/>
    <w:pPr>
      <w:tabs>
        <w:tab w:val="center" w:pos="4252"/>
        <w:tab w:val="right" w:pos="8504"/>
      </w:tabs>
      <w:snapToGrid w:val="0"/>
    </w:pPr>
  </w:style>
  <w:style w:type="character" w:styleId="ae">
    <w:name w:val="page number"/>
    <w:basedOn w:val="a5"/>
  </w:style>
  <w:style w:type="paragraph" w:customStyle="1" w:styleId="a">
    <w:name w:val="黒ポチ箇条書き"/>
    <w:basedOn w:val="a1"/>
    <w:pPr>
      <w:numPr>
        <w:numId w:val="3"/>
      </w:numPr>
      <w:tabs>
        <w:tab w:val="clear" w:pos="990"/>
        <w:tab w:val="num" w:pos="840"/>
      </w:tabs>
      <w:ind w:leftChars="300" w:left="400" w:hangingChars="100" w:hanging="100"/>
    </w:pPr>
  </w:style>
  <w:style w:type="paragraph" w:customStyle="1" w:styleId="a1">
    <w:name w:val="黒四角箇条書き"/>
    <w:basedOn w:val="a2"/>
    <w:pPr>
      <w:numPr>
        <w:numId w:val="2"/>
      </w:numPr>
      <w:tabs>
        <w:tab w:val="clear" w:pos="780"/>
        <w:tab w:val="num" w:pos="735"/>
      </w:tabs>
      <w:ind w:leftChars="200" w:left="350" w:rightChars="50" w:right="50" w:hangingChars="150" w:hanging="150"/>
    </w:pPr>
  </w:style>
  <w:style w:type="paragraph" w:styleId="af">
    <w:name w:val="List Bullet"/>
    <w:basedOn w:val="a2"/>
    <w:autoRedefine/>
    <w:pPr>
      <w:ind w:left="1050" w:hanging="420"/>
    </w:pPr>
  </w:style>
  <w:style w:type="paragraph" w:customStyle="1" w:styleId="abc">
    <w:name w:val="a)b)c)箇条書き"/>
    <w:basedOn w:val="a2"/>
    <w:pPr>
      <w:numPr>
        <w:ilvl w:val="2"/>
        <w:numId w:val="5"/>
      </w:numPr>
      <w:tabs>
        <w:tab w:val="clear" w:pos="1620"/>
        <w:tab w:val="num" w:pos="840"/>
      </w:tabs>
      <w:ind w:leftChars="250" w:left="607" w:rightChars="50" w:right="50" w:hanging="357"/>
    </w:pPr>
  </w:style>
  <w:style w:type="paragraph" w:customStyle="1" w:styleId="1230">
    <w:name w:val="1)2)3)箇条書き"/>
    <w:basedOn w:val="a2"/>
    <w:pPr>
      <w:numPr>
        <w:ilvl w:val="1"/>
        <w:numId w:val="5"/>
      </w:numPr>
      <w:tabs>
        <w:tab w:val="clear" w:pos="1200"/>
        <w:tab w:val="num" w:pos="840"/>
      </w:tabs>
      <w:ind w:leftChars="250" w:left="607" w:rightChars="50" w:right="50" w:hanging="357"/>
    </w:pPr>
  </w:style>
  <w:style w:type="paragraph" w:customStyle="1" w:styleId="af0">
    <w:name w:val="報告書タイトル"/>
    <w:basedOn w:val="af1"/>
    <w:rPr>
      <w:sz w:val="36"/>
    </w:rPr>
  </w:style>
  <w:style w:type="paragraph" w:styleId="af1">
    <w:name w:val="Title"/>
    <w:basedOn w:val="a2"/>
    <w:qFormat/>
    <w:rsid w:val="00D707DC"/>
    <w:pPr>
      <w:jc w:val="center"/>
      <w:outlineLvl w:val="0"/>
    </w:pPr>
    <w:rPr>
      <w:rFonts w:ascii="Arial" w:eastAsia="ＭＳ ゴシック" w:hAnsi="Arial" w:cs="Arial"/>
      <w:sz w:val="44"/>
      <w:szCs w:val="32"/>
    </w:rPr>
  </w:style>
  <w:style w:type="character" w:styleId="af2">
    <w:name w:val="Hyperlink"/>
    <w:basedOn w:val="a5"/>
    <w:uiPriority w:val="99"/>
    <w:rPr>
      <w:color w:val="0000FF"/>
      <w:u w:val="single"/>
    </w:rPr>
  </w:style>
  <w:style w:type="paragraph" w:styleId="50">
    <w:name w:val="toc 5"/>
    <w:basedOn w:val="a2"/>
    <w:next w:val="a2"/>
    <w:autoRedefine/>
    <w:semiHidden/>
    <w:pPr>
      <w:ind w:leftChars="400" w:left="840"/>
    </w:pPr>
  </w:style>
  <w:style w:type="paragraph" w:styleId="60">
    <w:name w:val="toc 6"/>
    <w:basedOn w:val="a2"/>
    <w:next w:val="a2"/>
    <w:autoRedefine/>
    <w:semiHidden/>
    <w:pPr>
      <w:ind w:leftChars="500" w:left="1050"/>
    </w:pPr>
  </w:style>
  <w:style w:type="paragraph" w:styleId="70">
    <w:name w:val="toc 7"/>
    <w:basedOn w:val="a2"/>
    <w:next w:val="a2"/>
    <w:autoRedefine/>
    <w:semiHidden/>
    <w:pPr>
      <w:ind w:leftChars="600" w:left="1260"/>
    </w:pPr>
  </w:style>
  <w:style w:type="paragraph" w:styleId="8">
    <w:name w:val="toc 8"/>
    <w:basedOn w:val="a2"/>
    <w:next w:val="a2"/>
    <w:autoRedefine/>
    <w:semiHidden/>
    <w:pPr>
      <w:ind w:leftChars="700" w:left="1470"/>
    </w:pPr>
  </w:style>
  <w:style w:type="paragraph" w:styleId="9">
    <w:name w:val="toc 9"/>
    <w:basedOn w:val="a2"/>
    <w:next w:val="a2"/>
    <w:autoRedefine/>
    <w:semiHidden/>
    <w:pPr>
      <w:ind w:leftChars="800" w:left="1680"/>
    </w:pPr>
  </w:style>
  <w:style w:type="paragraph" w:customStyle="1" w:styleId="123">
    <w:name w:val="123箇条書き"/>
    <w:basedOn w:val="a2"/>
    <w:pPr>
      <w:numPr>
        <w:numId w:val="5"/>
      </w:numPr>
      <w:ind w:rightChars="50" w:right="50"/>
    </w:pPr>
  </w:style>
  <w:style w:type="paragraph" w:customStyle="1" w:styleId="a4">
    <w:name w:val="標準インデント１"/>
    <w:basedOn w:val="a3"/>
    <w:pPr>
      <w:ind w:leftChars="200" w:left="200" w:rightChars="50" w:right="50"/>
    </w:pPr>
  </w:style>
  <w:style w:type="paragraph" w:customStyle="1" w:styleId="a0">
    <w:name w:val="※）注釈"/>
    <w:basedOn w:val="a2"/>
    <w:next w:val="a2"/>
    <w:pPr>
      <w:numPr>
        <w:numId w:val="4"/>
      </w:numPr>
      <w:tabs>
        <w:tab w:val="clear" w:pos="830"/>
        <w:tab w:val="left" w:pos="420"/>
      </w:tabs>
      <w:spacing w:line="240" w:lineRule="exact"/>
      <w:ind w:leftChars="200" w:left="350" w:rightChars="50" w:right="50" w:hangingChars="150" w:hanging="150"/>
    </w:pPr>
    <w:rPr>
      <w:sz w:val="18"/>
    </w:rPr>
  </w:style>
  <w:style w:type="paragraph" w:customStyle="1" w:styleId="Default">
    <w:name w:val="Default"/>
    <w:rsid w:val="0001164A"/>
    <w:pPr>
      <w:widowControl w:val="0"/>
      <w:autoSpaceDE w:val="0"/>
      <w:autoSpaceDN w:val="0"/>
      <w:adjustRightInd w:val="0"/>
    </w:pPr>
    <w:rPr>
      <w:rFonts w:ascii="ＭＳ 明朝" w:cs="ＭＳ 明朝"/>
      <w:color w:val="000000"/>
      <w:sz w:val="24"/>
      <w:szCs w:val="24"/>
    </w:rPr>
  </w:style>
  <w:style w:type="paragraph" w:customStyle="1" w:styleId="32">
    <w:name w:val="本文3"/>
    <w:basedOn w:val="af3"/>
    <w:rsid w:val="0001164A"/>
    <w:pPr>
      <w:widowControl/>
      <w:overflowPunct w:val="0"/>
      <w:topLinePunct/>
      <w:spacing w:line="280" w:lineRule="atLeast"/>
      <w:ind w:left="624"/>
    </w:pPr>
    <w:rPr>
      <w:rFonts w:eastAsia="ＭＳ Ｐ明朝"/>
      <w:kern w:val="20"/>
      <w:szCs w:val="24"/>
      <w:lang w:val="en-GB"/>
    </w:rPr>
  </w:style>
  <w:style w:type="paragraph" w:styleId="af3">
    <w:name w:val="Body Text"/>
    <w:basedOn w:val="a2"/>
    <w:link w:val="af4"/>
    <w:rsid w:val="0001164A"/>
  </w:style>
  <w:style w:type="character" w:customStyle="1" w:styleId="af4">
    <w:name w:val="本文 (文字)"/>
    <w:basedOn w:val="a5"/>
    <w:link w:val="af3"/>
    <w:rsid w:val="0001164A"/>
    <w:rPr>
      <w:rFonts w:ascii="Times New Roman" w:hAnsi="Times New Roman"/>
      <w:kern w:val="2"/>
      <w:sz w:val="21"/>
    </w:rPr>
  </w:style>
  <w:style w:type="table" w:styleId="af5">
    <w:name w:val="Table Grid"/>
    <w:basedOn w:val="a6"/>
    <w:rsid w:val="00011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2"/>
    <w:link w:val="23"/>
    <w:rsid w:val="0001164A"/>
    <w:pPr>
      <w:widowControl/>
      <w:overflowPunct w:val="0"/>
      <w:topLinePunct/>
      <w:ind w:left="510"/>
    </w:pPr>
    <w:rPr>
      <w:rFonts w:eastAsia="ＭＳ Ｐ明朝"/>
      <w:kern w:val="20"/>
      <w:szCs w:val="24"/>
      <w:lang w:val="en-GB"/>
    </w:rPr>
  </w:style>
  <w:style w:type="character" w:customStyle="1" w:styleId="23">
    <w:name w:val="本文 2 (文字)"/>
    <w:basedOn w:val="a5"/>
    <w:link w:val="22"/>
    <w:rsid w:val="0001164A"/>
    <w:rPr>
      <w:rFonts w:ascii="Times New Roman" w:eastAsia="ＭＳ Ｐ明朝" w:hAnsi="Times New Roman"/>
      <w:kern w:val="20"/>
      <w:sz w:val="21"/>
      <w:szCs w:val="24"/>
      <w:lang w:val="en-GB"/>
    </w:rPr>
  </w:style>
  <w:style w:type="paragraph" w:customStyle="1" w:styleId="02-01">
    <w:name w:val="本文02-01"/>
    <w:basedOn w:val="a2"/>
    <w:rsid w:val="0001164A"/>
    <w:pPr>
      <w:ind w:leftChars="200" w:left="200"/>
    </w:pPr>
    <w:rPr>
      <w:rFonts w:ascii="Century" w:hAnsi="Century"/>
      <w:szCs w:val="24"/>
      <w:lang w:val="en-GB"/>
    </w:rPr>
  </w:style>
  <w:style w:type="paragraph" w:styleId="af6">
    <w:name w:val="Balloon Text"/>
    <w:basedOn w:val="a2"/>
    <w:link w:val="af7"/>
    <w:rsid w:val="0001164A"/>
    <w:rPr>
      <w:rFonts w:asciiTheme="majorHAnsi" w:eastAsiaTheme="majorEastAsia" w:hAnsiTheme="majorHAnsi" w:cstheme="majorBidi"/>
      <w:sz w:val="18"/>
      <w:szCs w:val="18"/>
    </w:rPr>
  </w:style>
  <w:style w:type="character" w:customStyle="1" w:styleId="af7">
    <w:name w:val="吹き出し (文字)"/>
    <w:basedOn w:val="a5"/>
    <w:link w:val="af6"/>
    <w:rsid w:val="0001164A"/>
    <w:rPr>
      <w:rFonts w:asciiTheme="majorHAnsi" w:eastAsiaTheme="majorEastAsia" w:hAnsiTheme="majorHAnsi" w:cstheme="majorBidi"/>
      <w:kern w:val="2"/>
      <w:sz w:val="18"/>
      <w:szCs w:val="18"/>
    </w:rPr>
  </w:style>
  <w:style w:type="character" w:customStyle="1" w:styleId="a8">
    <w:name w:val="標準インデント (文字)"/>
    <w:aliases w:val="標準インデント Char (文字),標準インデント Char Char (文字),(項以上のレベルで使用) (文字)"/>
    <w:link w:val="a3"/>
    <w:rsid w:val="0001164A"/>
    <w:rPr>
      <w:rFonts w:ascii="Times New Roman" w:hAnsi="Times New Roman"/>
      <w:kern w:val="2"/>
      <w:sz w:val="21"/>
    </w:rPr>
  </w:style>
  <w:style w:type="character" w:styleId="af8">
    <w:name w:val="annotation reference"/>
    <w:basedOn w:val="a5"/>
    <w:uiPriority w:val="99"/>
    <w:rsid w:val="0001164A"/>
    <w:rPr>
      <w:sz w:val="18"/>
      <w:szCs w:val="18"/>
    </w:rPr>
  </w:style>
  <w:style w:type="paragraph" w:styleId="af9">
    <w:name w:val="annotation text"/>
    <w:basedOn w:val="a2"/>
    <w:link w:val="afa"/>
    <w:uiPriority w:val="99"/>
    <w:rsid w:val="0001164A"/>
    <w:pPr>
      <w:jc w:val="left"/>
    </w:pPr>
  </w:style>
  <w:style w:type="character" w:customStyle="1" w:styleId="afa">
    <w:name w:val="コメント文字列 (文字)"/>
    <w:basedOn w:val="a5"/>
    <w:link w:val="af9"/>
    <w:uiPriority w:val="99"/>
    <w:rsid w:val="0001164A"/>
    <w:rPr>
      <w:rFonts w:ascii="Times New Roman" w:hAnsi="Times New Roman"/>
      <w:kern w:val="2"/>
      <w:sz w:val="21"/>
    </w:rPr>
  </w:style>
  <w:style w:type="paragraph" w:styleId="afb">
    <w:name w:val="annotation subject"/>
    <w:basedOn w:val="af9"/>
    <w:next w:val="af9"/>
    <w:link w:val="afc"/>
    <w:rsid w:val="0001164A"/>
    <w:rPr>
      <w:b/>
      <w:bCs/>
    </w:rPr>
  </w:style>
  <w:style w:type="character" w:customStyle="1" w:styleId="afc">
    <w:name w:val="コメント内容 (文字)"/>
    <w:basedOn w:val="afa"/>
    <w:link w:val="afb"/>
    <w:rsid w:val="0001164A"/>
    <w:rPr>
      <w:rFonts w:ascii="Times New Roman" w:hAnsi="Times New Roman"/>
      <w:b/>
      <w:bCs/>
      <w:kern w:val="2"/>
      <w:sz w:val="21"/>
    </w:rPr>
  </w:style>
  <w:style w:type="numbering" w:customStyle="1" w:styleId="10">
    <w:name w:val="スタイル1"/>
    <w:uiPriority w:val="99"/>
    <w:rsid w:val="0001164A"/>
    <w:pPr>
      <w:numPr>
        <w:numId w:val="6"/>
      </w:numPr>
    </w:pPr>
  </w:style>
  <w:style w:type="paragraph" w:customStyle="1" w:styleId="51">
    <w:name w:val="スタイル5"/>
    <w:basedOn w:val="a2"/>
    <w:link w:val="52"/>
    <w:qFormat/>
    <w:rsid w:val="006803AC"/>
    <w:pPr>
      <w:overflowPunct w:val="0"/>
      <w:ind w:firstLineChars="100" w:firstLine="210"/>
      <w:textAlignment w:val="center"/>
    </w:pPr>
    <w:rPr>
      <w:rFonts w:ascii="游ゴシック" w:eastAsia="游ゴシック" w:hAnsi="游ゴシック"/>
      <w:szCs w:val="24"/>
    </w:rPr>
  </w:style>
  <w:style w:type="character" w:customStyle="1" w:styleId="52">
    <w:name w:val="スタイル5 (文字)"/>
    <w:link w:val="51"/>
    <w:rsid w:val="006803AC"/>
    <w:rPr>
      <w:rFonts w:ascii="游ゴシック" w:eastAsia="游ゴシック" w:hAnsi="游ゴシック"/>
      <w:kern w:val="2"/>
      <w:sz w:val="21"/>
      <w:szCs w:val="24"/>
    </w:rPr>
  </w:style>
  <w:style w:type="paragraph" w:customStyle="1" w:styleId="33">
    <w:name w:val="スタイル 見出し3"/>
    <w:basedOn w:val="a2"/>
    <w:rsid w:val="0001164A"/>
    <w:pPr>
      <w:ind w:leftChars="250" w:left="250"/>
    </w:pPr>
    <w:rPr>
      <w:rFonts w:ascii="ＭＳ 明朝" w:cs="ＭＳ 明朝"/>
      <w:szCs w:val="21"/>
    </w:rPr>
  </w:style>
  <w:style w:type="character" w:customStyle="1" w:styleId="afd">
    <w:name w:val="脚注文字列 (文字)"/>
    <w:link w:val="afe"/>
    <w:uiPriority w:val="99"/>
    <w:rsid w:val="0001164A"/>
    <w:rPr>
      <w:kern w:val="2"/>
      <w:sz w:val="21"/>
      <w:szCs w:val="22"/>
    </w:rPr>
  </w:style>
  <w:style w:type="paragraph" w:styleId="afe">
    <w:name w:val="footnote text"/>
    <w:basedOn w:val="a2"/>
    <w:link w:val="afd"/>
    <w:uiPriority w:val="99"/>
    <w:unhideWhenUsed/>
    <w:rsid w:val="0001164A"/>
    <w:pPr>
      <w:snapToGrid w:val="0"/>
      <w:jc w:val="left"/>
    </w:pPr>
    <w:rPr>
      <w:rFonts w:ascii="Century" w:hAnsi="Century"/>
      <w:szCs w:val="22"/>
    </w:rPr>
  </w:style>
  <w:style w:type="character" w:customStyle="1" w:styleId="13">
    <w:name w:val="脚注文字列 (文字)1"/>
    <w:basedOn w:val="a5"/>
    <w:rsid w:val="0001164A"/>
    <w:rPr>
      <w:rFonts w:ascii="Times New Roman" w:hAnsi="Times New Roman"/>
      <w:kern w:val="2"/>
      <w:sz w:val="21"/>
    </w:rPr>
  </w:style>
  <w:style w:type="paragraph" w:styleId="Web">
    <w:name w:val="Normal (Web)"/>
    <w:basedOn w:val="a2"/>
    <w:uiPriority w:val="99"/>
    <w:unhideWhenUsed/>
    <w:rsid w:val="0001164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
    <w:name w:val="List Paragraph"/>
    <w:basedOn w:val="a2"/>
    <w:uiPriority w:val="34"/>
    <w:qFormat/>
    <w:rsid w:val="0001164A"/>
    <w:pPr>
      <w:ind w:leftChars="400" w:left="840"/>
    </w:pPr>
  </w:style>
  <w:style w:type="table" w:customStyle="1" w:styleId="14">
    <w:name w:val="表 (格子)1"/>
    <w:basedOn w:val="a6"/>
    <w:next w:val="af5"/>
    <w:rsid w:val="0001164A"/>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basedOn w:val="a5"/>
    <w:link w:val="ac"/>
    <w:uiPriority w:val="99"/>
    <w:rsid w:val="0001164A"/>
    <w:rPr>
      <w:rFonts w:ascii="Times New Roman" w:hAnsi="Times New Roman"/>
      <w:kern w:val="2"/>
      <w:sz w:val="21"/>
    </w:rPr>
  </w:style>
  <w:style w:type="paragraph" w:styleId="aff0">
    <w:name w:val="Date"/>
    <w:basedOn w:val="a2"/>
    <w:next w:val="a2"/>
    <w:link w:val="aff1"/>
    <w:rsid w:val="0001164A"/>
  </w:style>
  <w:style w:type="character" w:customStyle="1" w:styleId="aff1">
    <w:name w:val="日付 (文字)"/>
    <w:basedOn w:val="a5"/>
    <w:link w:val="aff0"/>
    <w:rsid w:val="0001164A"/>
    <w:rPr>
      <w:rFonts w:ascii="Times New Roman" w:hAnsi="Times New Roman"/>
      <w:kern w:val="2"/>
      <w:sz w:val="21"/>
    </w:rPr>
  </w:style>
  <w:style w:type="paragraph" w:styleId="aff2">
    <w:name w:val="TOC Heading"/>
    <w:basedOn w:val="1"/>
    <w:next w:val="a2"/>
    <w:uiPriority w:val="39"/>
    <w:unhideWhenUsed/>
    <w:qFormat/>
    <w:rsid w:val="0001164A"/>
    <w:pPr>
      <w:keepLines/>
      <w:widowControl/>
      <w:numPr>
        <w:numId w:val="0"/>
      </w:numPr>
      <w:spacing w:before="48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character" w:customStyle="1" w:styleId="11">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5"/>
    <w:link w:val="1"/>
    <w:rsid w:val="002A5B0C"/>
    <w:rPr>
      <w:rFonts w:ascii="游ゴシック" w:eastAsia="游ゴシック" w:hAnsi="游ゴシック"/>
      <w:b/>
      <w:kern w:val="2"/>
      <w:sz w:val="24"/>
      <w:shd w:val="clear" w:color="auto" w:fill="E2EFD9" w:themeFill="accent6" w:themeFillTint="33"/>
    </w:rPr>
  </w:style>
  <w:style w:type="paragraph" w:styleId="aff3">
    <w:name w:val="Note Heading"/>
    <w:basedOn w:val="a2"/>
    <w:next w:val="a2"/>
    <w:link w:val="aff4"/>
    <w:unhideWhenUsed/>
    <w:rsid w:val="0001164A"/>
    <w:pPr>
      <w:jc w:val="center"/>
    </w:pPr>
    <w:rPr>
      <w:rFonts w:ascii="Arial" w:eastAsia="ＭＳ ゴシック" w:hAnsi="Arial" w:cs="Arial"/>
      <w:sz w:val="48"/>
      <w:szCs w:val="48"/>
    </w:rPr>
  </w:style>
  <w:style w:type="character" w:customStyle="1" w:styleId="aff4">
    <w:name w:val="記 (文字)"/>
    <w:basedOn w:val="a5"/>
    <w:link w:val="aff3"/>
    <w:rsid w:val="0001164A"/>
    <w:rPr>
      <w:rFonts w:ascii="Arial" w:eastAsia="ＭＳ ゴシック" w:hAnsi="Arial" w:cs="Arial"/>
      <w:kern w:val="2"/>
      <w:sz w:val="48"/>
      <w:szCs w:val="48"/>
    </w:rPr>
  </w:style>
  <w:style w:type="paragraph" w:styleId="aff5">
    <w:name w:val="Closing"/>
    <w:basedOn w:val="a2"/>
    <w:link w:val="aff6"/>
    <w:unhideWhenUsed/>
    <w:rsid w:val="0001164A"/>
    <w:pPr>
      <w:jc w:val="right"/>
    </w:pPr>
    <w:rPr>
      <w:rFonts w:ascii="Arial" w:eastAsia="ＭＳ ゴシック" w:hAnsi="Arial" w:cs="Arial"/>
      <w:sz w:val="48"/>
      <w:szCs w:val="48"/>
    </w:rPr>
  </w:style>
  <w:style w:type="character" w:customStyle="1" w:styleId="aff6">
    <w:name w:val="結語 (文字)"/>
    <w:basedOn w:val="a5"/>
    <w:link w:val="aff5"/>
    <w:rsid w:val="0001164A"/>
    <w:rPr>
      <w:rFonts w:ascii="Arial" w:eastAsia="ＭＳ ゴシック" w:hAnsi="Arial" w:cs="Arial"/>
      <w:kern w:val="2"/>
      <w:sz w:val="48"/>
      <w:szCs w:val="48"/>
    </w:rPr>
  </w:style>
  <w:style w:type="character" w:styleId="aff7">
    <w:name w:val="FollowedHyperlink"/>
    <w:basedOn w:val="a5"/>
    <w:uiPriority w:val="99"/>
    <w:unhideWhenUsed/>
    <w:rsid w:val="0001164A"/>
    <w:rPr>
      <w:color w:val="954F72"/>
      <w:u w:val="single"/>
    </w:rPr>
  </w:style>
  <w:style w:type="paragraph" w:customStyle="1" w:styleId="font5">
    <w:name w:val="font5"/>
    <w:basedOn w:val="a2"/>
    <w:rsid w:val="0001164A"/>
    <w:pPr>
      <w:widowControl/>
      <w:spacing w:before="100" w:beforeAutospacing="1" w:after="100" w:afterAutospacing="1"/>
      <w:jc w:val="left"/>
    </w:pPr>
    <w:rPr>
      <w:rFonts w:ascii="ＭＳ 明朝" w:hAnsi="ＭＳ 明朝" w:cs="ＭＳ Ｐゴシック"/>
      <w:kern w:val="0"/>
      <w:sz w:val="12"/>
      <w:szCs w:val="12"/>
    </w:rPr>
  </w:style>
  <w:style w:type="paragraph" w:customStyle="1" w:styleId="font6">
    <w:name w:val="font6"/>
    <w:basedOn w:val="a2"/>
    <w:rsid w:val="0001164A"/>
    <w:pPr>
      <w:widowControl/>
      <w:spacing w:before="100" w:beforeAutospacing="1" w:after="100" w:afterAutospacing="1"/>
      <w:jc w:val="left"/>
    </w:pPr>
    <w:rPr>
      <w:rFonts w:ascii="ＭＳ ゴシック" w:eastAsia="ＭＳ ゴシック" w:hAnsi="ＭＳ ゴシック" w:cs="ＭＳ Ｐゴシック"/>
      <w:color w:val="000000"/>
      <w:kern w:val="0"/>
      <w:sz w:val="20"/>
    </w:rPr>
  </w:style>
  <w:style w:type="paragraph" w:customStyle="1" w:styleId="font7">
    <w:name w:val="font7"/>
    <w:basedOn w:val="a2"/>
    <w:rsid w:val="0001164A"/>
    <w:pPr>
      <w:widowControl/>
      <w:spacing w:before="100" w:beforeAutospacing="1" w:after="100" w:afterAutospacing="1"/>
      <w:jc w:val="left"/>
    </w:pPr>
    <w:rPr>
      <w:rFonts w:ascii="ＭＳ ゴシック" w:eastAsia="ＭＳ ゴシック" w:hAnsi="ＭＳ ゴシック" w:cs="ＭＳ Ｐゴシック"/>
      <w:kern w:val="0"/>
      <w:sz w:val="20"/>
    </w:rPr>
  </w:style>
  <w:style w:type="paragraph" w:customStyle="1" w:styleId="xl73">
    <w:name w:val="xl73"/>
    <w:basedOn w:val="a2"/>
    <w:rsid w:val="0001164A"/>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2"/>
    <w:rsid w:val="0001164A"/>
    <w:pPr>
      <w:widowControl/>
      <w:pBdr>
        <w:top w:val="single" w:sz="4" w:space="0" w:color="auto"/>
        <w:left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75">
    <w:name w:val="xl75"/>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6">
    <w:name w:val="xl76"/>
    <w:basedOn w:val="a2"/>
    <w:rsid w:val="0001164A"/>
    <w:pPr>
      <w:widowControl/>
      <w:pBdr>
        <w:top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7">
    <w:name w:val="xl77"/>
    <w:basedOn w:val="a2"/>
    <w:rsid w:val="0001164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8">
    <w:name w:val="xl78"/>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9">
    <w:name w:val="xl79"/>
    <w:basedOn w:val="a2"/>
    <w:rsid w:val="0001164A"/>
    <w:pPr>
      <w:widowControl/>
      <w:pBdr>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0">
    <w:name w:val="xl80"/>
    <w:basedOn w:val="a2"/>
    <w:rsid w:val="0001164A"/>
    <w:pPr>
      <w:widowControl/>
      <w:pBdr>
        <w:left w:val="single" w:sz="4" w:space="0" w:color="auto"/>
        <w:bottom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81">
    <w:name w:val="xl81"/>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2">
    <w:name w:val="xl82"/>
    <w:basedOn w:val="a2"/>
    <w:rsid w:val="0001164A"/>
    <w:pPr>
      <w:widowControl/>
      <w:pBdr>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3">
    <w:name w:val="xl83"/>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4">
    <w:name w:val="xl84"/>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szCs w:val="24"/>
    </w:rPr>
  </w:style>
  <w:style w:type="paragraph" w:customStyle="1" w:styleId="xl85">
    <w:name w:val="xl85"/>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6">
    <w:name w:val="xl86"/>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7">
    <w:name w:val="xl87"/>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8">
    <w:name w:val="xl88"/>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9">
    <w:name w:val="xl89"/>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1">
    <w:name w:val="xl91"/>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customStyle="1" w:styleId="xl92">
    <w:name w:val="xl92"/>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styleId="aff8">
    <w:name w:val="Revision"/>
    <w:hidden/>
    <w:uiPriority w:val="99"/>
    <w:semiHidden/>
    <w:rsid w:val="0001164A"/>
    <w:rPr>
      <w:rFonts w:ascii="Times New Roman" w:hAnsi="Times New Roman"/>
      <w:kern w:val="2"/>
      <w:sz w:val="21"/>
    </w:rPr>
  </w:style>
  <w:style w:type="character" w:customStyle="1" w:styleId="ab">
    <w:name w:val="ヘッダー (文字)"/>
    <w:basedOn w:val="a5"/>
    <w:link w:val="aa"/>
    <w:rsid w:val="00F644D3"/>
    <w:rPr>
      <w:rFonts w:ascii="Times New Roman" w:hAnsi="Times New Roman"/>
      <w:kern w:val="2"/>
      <w:sz w:val="21"/>
    </w:rPr>
  </w:style>
  <w:style w:type="character" w:customStyle="1" w:styleId="20">
    <w:name w:val="見出し 2 (文字)"/>
    <w:aliases w:val="H2 (文字)"/>
    <w:basedOn w:val="a5"/>
    <w:link w:val="2"/>
    <w:rsid w:val="002A5B0C"/>
    <w:rPr>
      <w:rFonts w:ascii="游ゴシック" w:eastAsia="游ゴシック" w:hAnsi="游ゴシック"/>
      <w:b/>
      <w:kern w:val="2"/>
      <w:sz w:val="21"/>
    </w:rPr>
  </w:style>
  <w:style w:type="table" w:customStyle="1" w:styleId="110">
    <w:name w:val="表 (格子)11"/>
    <w:basedOn w:val="a6"/>
    <w:next w:val="af5"/>
    <w:rsid w:val="00493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
    <w:basedOn w:val="a6"/>
    <w:next w:val="af5"/>
    <w:rsid w:val="001A7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6"/>
    <w:next w:val="af5"/>
    <w:uiPriority w:val="59"/>
    <w:rsid w:val="00BF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 (格子)5"/>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Subtitle"/>
    <w:basedOn w:val="a2"/>
    <w:next w:val="a2"/>
    <w:link w:val="affa"/>
    <w:qFormat/>
    <w:rsid w:val="002C3B2E"/>
    <w:pPr>
      <w:jc w:val="center"/>
      <w:outlineLvl w:val="1"/>
    </w:pPr>
    <w:rPr>
      <w:rFonts w:asciiTheme="minorHAnsi" w:eastAsiaTheme="minorEastAsia" w:hAnsiTheme="minorHAnsi" w:cstheme="minorBidi"/>
      <w:sz w:val="24"/>
      <w:szCs w:val="24"/>
    </w:rPr>
  </w:style>
  <w:style w:type="character" w:customStyle="1" w:styleId="affa">
    <w:name w:val="副題 (文字)"/>
    <w:basedOn w:val="a5"/>
    <w:link w:val="aff9"/>
    <w:rsid w:val="002C3B2E"/>
    <w:rPr>
      <w:rFonts w:asciiTheme="minorHAnsi" w:eastAsiaTheme="minorEastAsia" w:hAnsiTheme="minorHAnsi" w:cstheme="minorBidi"/>
      <w:kern w:val="2"/>
      <w:sz w:val="24"/>
      <w:szCs w:val="24"/>
    </w:rPr>
  </w:style>
  <w:style w:type="paragraph" w:customStyle="1" w:styleId="25">
    <w:name w:val="スタイル2"/>
    <w:basedOn w:val="1"/>
    <w:link w:val="26"/>
    <w:qFormat/>
    <w:rsid w:val="002C3B2E"/>
    <w:pPr>
      <w:shd w:val="clear" w:color="auto" w:fill="auto"/>
      <w:topLinePunct w:val="0"/>
      <w:spacing w:afterLines="0" w:after="0" w:line="240" w:lineRule="auto"/>
    </w:pPr>
  </w:style>
  <w:style w:type="character" w:customStyle="1" w:styleId="26">
    <w:name w:val="スタイル2 (文字)"/>
    <w:basedOn w:val="11"/>
    <w:link w:val="25"/>
    <w:rsid w:val="002C3B2E"/>
    <w:rPr>
      <w:rFonts w:ascii="游ゴシック" w:eastAsia="游ゴシック" w:hAnsi="游ゴシック"/>
      <w:b/>
      <w:kern w:val="2"/>
      <w:sz w:val="24"/>
      <w:shd w:val="clear" w:color="auto" w:fill="E2EFD9" w:themeFill="accent6" w:themeFillTint="33"/>
    </w:rPr>
  </w:style>
  <w:style w:type="character" w:styleId="affb">
    <w:name w:val="Unresolved Mention"/>
    <w:basedOn w:val="a5"/>
    <w:uiPriority w:val="99"/>
    <w:semiHidden/>
    <w:unhideWhenUsed/>
    <w:rsid w:val="00640ECC"/>
    <w:rPr>
      <w:color w:val="605E5C"/>
      <w:shd w:val="clear" w:color="auto" w:fill="E1DFDD"/>
    </w:rPr>
  </w:style>
  <w:style w:type="paragraph" w:customStyle="1" w:styleId="30">
    <w:name w:val="スタイル3"/>
    <w:basedOn w:val="51"/>
    <w:link w:val="35"/>
    <w:qFormat/>
    <w:rsid w:val="00672897"/>
    <w:pPr>
      <w:numPr>
        <w:numId w:val="25"/>
      </w:numPr>
      <w:ind w:left="0" w:firstLineChars="0" w:firstLine="0"/>
    </w:pPr>
    <w:rPr>
      <w:b/>
      <w:bCs/>
      <w:u w:val="thick" w:color="70AD47" w:themeColor="accent6"/>
    </w:rPr>
  </w:style>
  <w:style w:type="character" w:customStyle="1" w:styleId="35">
    <w:name w:val="スタイル3 (文字)"/>
    <w:basedOn w:val="52"/>
    <w:link w:val="30"/>
    <w:rsid w:val="00672897"/>
    <w:rPr>
      <w:rFonts w:ascii="游ゴシック" w:eastAsia="游ゴシック" w:hAnsi="游ゴシック"/>
      <w:b/>
      <w:bCs/>
      <w:kern w:val="2"/>
      <w:sz w:val="21"/>
      <w:szCs w:val="24"/>
      <w:u w:val="thick" w:color="70AD47" w:themeColor="accent6"/>
    </w:rPr>
  </w:style>
  <w:style w:type="paragraph" w:customStyle="1" w:styleId="4">
    <w:name w:val="スタイル4"/>
    <w:basedOn w:val="51"/>
    <w:link w:val="43"/>
    <w:qFormat/>
    <w:rsid w:val="00E66D97"/>
    <w:pPr>
      <w:numPr>
        <w:numId w:val="29"/>
      </w:numPr>
      <w:ind w:leftChars="200" w:left="200" w:firstLineChars="0" w:firstLine="0"/>
    </w:pPr>
    <w:rPr>
      <w:b/>
      <w:bCs/>
    </w:rPr>
  </w:style>
  <w:style w:type="character" w:customStyle="1" w:styleId="43">
    <w:name w:val="スタイル4 (文字)"/>
    <w:basedOn w:val="52"/>
    <w:link w:val="4"/>
    <w:rsid w:val="00E66D97"/>
    <w:rPr>
      <w:rFonts w:ascii="游ゴシック" w:eastAsia="游ゴシック" w:hAnsi="游ゴシック"/>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0686">
      <w:bodyDiv w:val="1"/>
      <w:marLeft w:val="0"/>
      <w:marRight w:val="0"/>
      <w:marTop w:val="0"/>
      <w:marBottom w:val="0"/>
      <w:divBdr>
        <w:top w:val="none" w:sz="0" w:space="0" w:color="auto"/>
        <w:left w:val="none" w:sz="0" w:space="0" w:color="auto"/>
        <w:bottom w:val="none" w:sz="0" w:space="0" w:color="auto"/>
        <w:right w:val="none" w:sz="0" w:space="0" w:color="auto"/>
      </w:divBdr>
    </w:div>
    <w:div w:id="664745907">
      <w:bodyDiv w:val="1"/>
      <w:marLeft w:val="0"/>
      <w:marRight w:val="0"/>
      <w:marTop w:val="0"/>
      <w:marBottom w:val="0"/>
      <w:divBdr>
        <w:top w:val="none" w:sz="0" w:space="0" w:color="auto"/>
        <w:left w:val="none" w:sz="0" w:space="0" w:color="auto"/>
        <w:bottom w:val="none" w:sz="0" w:space="0" w:color="auto"/>
        <w:right w:val="none" w:sz="0" w:space="0" w:color="auto"/>
      </w:divBdr>
    </w:div>
    <w:div w:id="765804687">
      <w:bodyDiv w:val="1"/>
      <w:marLeft w:val="0"/>
      <w:marRight w:val="0"/>
      <w:marTop w:val="0"/>
      <w:marBottom w:val="0"/>
      <w:divBdr>
        <w:top w:val="none" w:sz="0" w:space="0" w:color="auto"/>
        <w:left w:val="none" w:sz="0" w:space="0" w:color="auto"/>
        <w:bottom w:val="none" w:sz="0" w:space="0" w:color="auto"/>
        <w:right w:val="none" w:sz="0" w:space="0" w:color="auto"/>
      </w:divBdr>
      <w:divsChild>
        <w:div w:id="371812007">
          <w:marLeft w:val="0"/>
          <w:marRight w:val="0"/>
          <w:marTop w:val="0"/>
          <w:marBottom w:val="0"/>
          <w:divBdr>
            <w:top w:val="none" w:sz="0" w:space="0" w:color="auto"/>
            <w:left w:val="none" w:sz="0" w:space="0" w:color="auto"/>
            <w:bottom w:val="none" w:sz="0" w:space="0" w:color="auto"/>
            <w:right w:val="none" w:sz="0" w:space="0" w:color="auto"/>
          </w:divBdr>
          <w:divsChild>
            <w:div w:id="961499459">
              <w:marLeft w:val="0"/>
              <w:marRight w:val="0"/>
              <w:marTop w:val="0"/>
              <w:marBottom w:val="0"/>
              <w:divBdr>
                <w:top w:val="none" w:sz="0" w:space="0" w:color="auto"/>
                <w:left w:val="none" w:sz="0" w:space="0" w:color="auto"/>
                <w:bottom w:val="none" w:sz="0" w:space="0" w:color="auto"/>
                <w:right w:val="none" w:sz="0" w:space="0" w:color="auto"/>
              </w:divBdr>
              <w:divsChild>
                <w:div w:id="2034912940">
                  <w:marLeft w:val="0"/>
                  <w:marRight w:val="-3810"/>
                  <w:marTop w:val="0"/>
                  <w:marBottom w:val="0"/>
                  <w:divBdr>
                    <w:top w:val="none" w:sz="0" w:space="0" w:color="auto"/>
                    <w:left w:val="none" w:sz="0" w:space="0" w:color="auto"/>
                    <w:bottom w:val="none" w:sz="0" w:space="0" w:color="auto"/>
                    <w:right w:val="none" w:sz="0" w:space="0" w:color="auto"/>
                  </w:divBdr>
                  <w:divsChild>
                    <w:div w:id="1942644963">
                      <w:marLeft w:val="0"/>
                      <w:marRight w:val="3810"/>
                      <w:marTop w:val="0"/>
                      <w:marBottom w:val="0"/>
                      <w:divBdr>
                        <w:top w:val="none" w:sz="0" w:space="0" w:color="auto"/>
                        <w:left w:val="none" w:sz="0" w:space="0" w:color="auto"/>
                        <w:bottom w:val="none" w:sz="0" w:space="0" w:color="auto"/>
                        <w:right w:val="none" w:sz="0" w:space="0" w:color="auto"/>
                      </w:divBdr>
                      <w:divsChild>
                        <w:div w:id="9616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15744">
      <w:bodyDiv w:val="1"/>
      <w:marLeft w:val="0"/>
      <w:marRight w:val="0"/>
      <w:marTop w:val="0"/>
      <w:marBottom w:val="0"/>
      <w:divBdr>
        <w:top w:val="none" w:sz="0" w:space="0" w:color="auto"/>
        <w:left w:val="none" w:sz="0" w:space="0" w:color="auto"/>
        <w:bottom w:val="none" w:sz="0" w:space="0" w:color="auto"/>
        <w:right w:val="none" w:sz="0" w:space="0" w:color="auto"/>
      </w:divBdr>
    </w:div>
    <w:div w:id="1591621364">
      <w:bodyDiv w:val="1"/>
      <w:marLeft w:val="0"/>
      <w:marRight w:val="0"/>
      <w:marTop w:val="0"/>
      <w:marBottom w:val="0"/>
      <w:divBdr>
        <w:top w:val="none" w:sz="0" w:space="0" w:color="auto"/>
        <w:left w:val="none" w:sz="0" w:space="0" w:color="auto"/>
        <w:bottom w:val="none" w:sz="0" w:space="0" w:color="auto"/>
        <w:right w:val="none" w:sz="0" w:space="0" w:color="auto"/>
      </w:divBdr>
    </w:div>
    <w:div w:id="194256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eader" Target="header2.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c1bc61-3b12-4b7e-8804-1722e54ef0e4" xsi:nil="true"/>
    <lcf76f155ced4ddcb4097134ff3c332f xmlns="88863068-c63a-484b-a1c7-17ae747487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3C3395C2687CF4EBE81913FB961D462" ma:contentTypeVersion="11" ma:contentTypeDescription="新しいドキュメントを作成します。" ma:contentTypeScope="" ma:versionID="4a5563d0bc885bd85c04d08c9dab6a32">
  <xsd:schema xmlns:xsd="http://www.w3.org/2001/XMLSchema" xmlns:xs="http://www.w3.org/2001/XMLSchema" xmlns:p="http://schemas.microsoft.com/office/2006/metadata/properties" xmlns:ns2="88863068-c63a-484b-a1c7-17ae74748795" xmlns:ns3="19c1bc61-3b12-4b7e-8804-1722e54ef0e4" targetNamespace="http://schemas.microsoft.com/office/2006/metadata/properties" ma:root="true" ma:fieldsID="982987b512467c1ee5bd94ba15b24659" ns2:_="" ns3:_="">
    <xsd:import namespace="88863068-c63a-484b-a1c7-17ae74748795"/>
    <xsd:import namespace="19c1bc61-3b12-4b7e-8804-1722e54ef0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63068-c63a-484b-a1c7-17ae74748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c1bc61-3b12-4b7e-8804-1722e54ef0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f603fa-0223-4819-aa32-bdbf9a655729}" ma:internalName="TaxCatchAll" ma:showField="CatchAllData" ma:web="19c1bc61-3b12-4b7e-8804-1722e54ef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4AC46-574A-49C1-9D3C-4B8BD3FCE0D2}">
  <ds:schemaRefs>
    <ds:schemaRef ds:uri="http://schemas.microsoft.com/office/2006/metadata/properties"/>
    <ds:schemaRef ds:uri="http://schemas.microsoft.com/office/infopath/2007/PartnerControls"/>
    <ds:schemaRef ds:uri="19c1bc61-3b12-4b7e-8804-1722e54ef0e4"/>
    <ds:schemaRef ds:uri="88863068-c63a-484b-a1c7-17ae74748795"/>
  </ds:schemaRefs>
</ds:datastoreItem>
</file>

<file path=customXml/itemProps2.xml><?xml version="1.0" encoding="utf-8"?>
<ds:datastoreItem xmlns:ds="http://schemas.openxmlformats.org/officeDocument/2006/customXml" ds:itemID="{CB936078-3450-4785-A2FC-5BFEA2A0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63068-c63a-484b-a1c7-17ae74748795"/>
    <ds:schemaRef ds:uri="19c1bc61-3b12-4b7e-8804-1722e54ef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6DCEB6-4C7A-4CFA-B0F1-A5DB8A5B5FE8}">
  <ds:schemaRefs>
    <ds:schemaRef ds:uri="http://schemas.microsoft.com/sharepoint/v3/contenttype/forms"/>
  </ds:schemaRefs>
</ds:datastoreItem>
</file>

<file path=customXml/itemProps4.xml><?xml version="1.0" encoding="utf-8"?>
<ds:datastoreItem xmlns:ds="http://schemas.openxmlformats.org/officeDocument/2006/customXml" ds:itemID="{3D39794E-70C3-48B2-BB46-4568BA07E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報告書テンプレ.dot</Template>
  <TotalTime>12</TotalTime>
  <Pages>3</Pages>
  <Words>650</Words>
  <Characters>651</Characters>
  <Application>Microsoft Office Word</Application>
  <DocSecurity>0</DocSecurity>
  <Lines>29</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長大</dc:creator>
  <cp:keywords/>
  <cp:lastModifiedBy>長大</cp:lastModifiedBy>
  <cp:revision>28</cp:revision>
  <cp:lastPrinted>2026-06-13T12:44:00Z</cp:lastPrinted>
  <dcterms:created xsi:type="dcterms:W3CDTF">2026-09-08T05:05:00Z</dcterms:created>
  <dcterms:modified xsi:type="dcterms:W3CDTF">2026-10-21T06:36:00Z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0x01010003C3395C2687CF4EBE81913FB961D462</vt:lpwstr>
  </property>
  <property fmtid="{D5CDD505-2E9C-101B-9397-08002B2CF9AE}" pid="3" name="MediaServiceImageTags">
    <vt:lpwstr/>
  </property>
</Properties>
</file>